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3E0501" w14:textId="77777777" w:rsidR="00673599" w:rsidRDefault="00EE694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C023B4" wp14:editId="2B265BA0">
                <wp:simplePos x="0" y="0"/>
                <wp:positionH relativeFrom="column">
                  <wp:posOffset>-4730115</wp:posOffset>
                </wp:positionH>
                <wp:positionV relativeFrom="paragraph">
                  <wp:posOffset>2787015</wp:posOffset>
                </wp:positionV>
                <wp:extent cx="1310640" cy="504190"/>
                <wp:effectExtent l="13335" t="5715" r="9525" b="13970"/>
                <wp:wrapNone/>
                <wp:docPr id="2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458107" id="Rectangle 3" o:spid="_x0000_s1026" style="position:absolute;margin-left:-372.45pt;margin-top:219.45pt;width:103.2pt;height:3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95DB8B" wp14:editId="05145C36">
                <wp:simplePos x="0" y="0"/>
                <wp:positionH relativeFrom="column">
                  <wp:posOffset>-4730115</wp:posOffset>
                </wp:positionH>
                <wp:positionV relativeFrom="paragraph">
                  <wp:posOffset>2282825</wp:posOffset>
                </wp:positionV>
                <wp:extent cx="1310640" cy="504190"/>
                <wp:effectExtent l="13335" t="6350" r="9525" b="13335"/>
                <wp:wrapNone/>
                <wp:docPr id="2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854EF86" id="Rectangle 5" o:spid="_x0000_s1026" style="position:absolute;margin-left:-372.45pt;margin-top:179.75pt;width:103.2pt;height:3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i6hIQIAAD0EAAAOAAAAZHJzL2Uyb0RvYy54bWysU8GO0zAQvSPxD5bvNElpl23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2228B4" wp14:editId="2E807E39">
                <wp:simplePos x="0" y="0"/>
                <wp:positionH relativeFrom="column">
                  <wp:posOffset>-4730115</wp:posOffset>
                </wp:positionH>
                <wp:positionV relativeFrom="paragraph">
                  <wp:posOffset>1778635</wp:posOffset>
                </wp:positionV>
                <wp:extent cx="1310640" cy="504190"/>
                <wp:effectExtent l="13335" t="6985" r="9525" b="12700"/>
                <wp:wrapNone/>
                <wp:docPr id="1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B8D2DFE" id="Rectangle 6" o:spid="_x0000_s1026" style="position:absolute;margin-left:-372.45pt;margin-top:140.05pt;width:103.2pt;height:3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771BDD" wp14:editId="7E74A7E0">
                <wp:simplePos x="0" y="0"/>
                <wp:positionH relativeFrom="column">
                  <wp:posOffset>-4730115</wp:posOffset>
                </wp:positionH>
                <wp:positionV relativeFrom="paragraph">
                  <wp:posOffset>1274445</wp:posOffset>
                </wp:positionV>
                <wp:extent cx="1310640" cy="504190"/>
                <wp:effectExtent l="13335" t="7620" r="9525" b="12065"/>
                <wp:wrapNone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106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709A6AD" id="Rectangle 4" o:spid="_x0000_s1026" style="position:absolute;margin-left:-372.45pt;margin-top:100.35pt;width:103.2pt;height:3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593E39" wp14:editId="66B508AA">
                <wp:simplePos x="0" y="0"/>
                <wp:positionH relativeFrom="column">
                  <wp:posOffset>-1797050</wp:posOffset>
                </wp:positionH>
                <wp:positionV relativeFrom="paragraph">
                  <wp:posOffset>5222240</wp:posOffset>
                </wp:positionV>
                <wp:extent cx="837565" cy="848360"/>
                <wp:effectExtent l="12700" t="12065" r="6985" b="635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848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77F0D43" id="Rectangle 17" o:spid="_x0000_s1026" style="position:absolute;margin-left:-141.5pt;margin-top:411.2pt;width:65.95pt;height:6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1A5A8B" wp14:editId="701058D7">
                <wp:simplePos x="0" y="0"/>
                <wp:positionH relativeFrom="column">
                  <wp:posOffset>-5349875</wp:posOffset>
                </wp:positionH>
                <wp:positionV relativeFrom="paragraph">
                  <wp:posOffset>5321300</wp:posOffset>
                </wp:positionV>
                <wp:extent cx="2111375" cy="0"/>
                <wp:effectExtent l="12700" t="6350" r="9525" b="12700"/>
                <wp:wrapNone/>
                <wp:docPr id="1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11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E876D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-421.25pt;margin-top:419pt;width:166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2D21D9" wp14:editId="6478517B">
                <wp:simplePos x="0" y="0"/>
                <wp:positionH relativeFrom="column">
                  <wp:posOffset>-4289425</wp:posOffset>
                </wp:positionH>
                <wp:positionV relativeFrom="paragraph">
                  <wp:posOffset>4458970</wp:posOffset>
                </wp:positionV>
                <wp:extent cx="635" cy="1727200"/>
                <wp:effectExtent l="6350" t="10795" r="12065" b="5080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2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4117522" id="AutoShape 14" o:spid="_x0000_s1026" type="#_x0000_t32" style="position:absolute;margin-left:-337.75pt;margin-top:351.1pt;width:.05pt;height:1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DAB8BE" wp14:editId="3FEE41CA">
                <wp:simplePos x="0" y="0"/>
                <wp:positionH relativeFrom="column">
                  <wp:posOffset>-5349875</wp:posOffset>
                </wp:positionH>
                <wp:positionV relativeFrom="paragraph">
                  <wp:posOffset>4458970</wp:posOffset>
                </wp:positionV>
                <wp:extent cx="2111375" cy="1727200"/>
                <wp:effectExtent l="12700" t="10795" r="19050" b="5080"/>
                <wp:wrapNone/>
                <wp:docPr id="1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1727200"/>
                        </a:xfrm>
                        <a:prstGeom prst="hexagon">
                          <a:avLst>
                            <a:gd name="adj" fmla="val 30561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9CBAE54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13" o:spid="_x0000_s1026" type="#_x0000_t9" style="position:absolute;margin-left:-421.25pt;margin-top:351.1pt;width:166.25pt;height:1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25ECA76" wp14:editId="7989CFCE">
                <wp:simplePos x="0" y="0"/>
                <wp:positionH relativeFrom="column">
                  <wp:posOffset>86360</wp:posOffset>
                </wp:positionH>
                <wp:positionV relativeFrom="paragraph">
                  <wp:posOffset>-121920</wp:posOffset>
                </wp:positionV>
                <wp:extent cx="5594350" cy="791845"/>
                <wp:effectExtent l="10160" t="11430" r="5715" b="6350"/>
                <wp:wrapTight wrapText="bothSides">
                  <wp:wrapPolygon edited="0">
                    <wp:start x="883" y="-260"/>
                    <wp:lineTo x="588" y="0"/>
                    <wp:lineTo x="0" y="2858"/>
                    <wp:lineTo x="-37" y="6773"/>
                    <wp:lineTo x="-37" y="12749"/>
                    <wp:lineTo x="478" y="17183"/>
                    <wp:lineTo x="11849" y="20561"/>
                    <wp:lineTo x="14387" y="21600"/>
                    <wp:lineTo x="15049" y="21600"/>
                    <wp:lineTo x="15125" y="21600"/>
                    <wp:lineTo x="15419" y="20821"/>
                    <wp:lineTo x="21637" y="16923"/>
                    <wp:lineTo x="21637" y="12749"/>
                    <wp:lineTo x="21563" y="12489"/>
                    <wp:lineTo x="20864" y="12229"/>
                    <wp:lineTo x="21526" y="8072"/>
                    <wp:lineTo x="21637" y="4677"/>
                    <wp:lineTo x="21637" y="2598"/>
                    <wp:lineTo x="21195" y="0"/>
                    <wp:lineTo x="20938" y="-260"/>
                    <wp:lineTo x="883" y="-260"/>
                  </wp:wrapPolygon>
                </wp:wrapTight>
                <wp:docPr id="13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94350" cy="7918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41ACD41" w14:textId="77777777" w:rsidR="00EE694B" w:rsidRDefault="00EE694B" w:rsidP="00EE694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E36C0A" w:themeColor="accent6" w:themeShade="B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Colouring 1/2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6.8pt;margin-top:-9.6pt;width:440.5pt;height:62.3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" filled="f" stroked="f">
                <o:lock v:ext="edit" shapetype="t"/>
                <v:textbox style="mso-fit-shape-to-text:t">
                  <w:txbxContent>
                    <w:p w:rsidR="00EE694B" w:rsidRDefault="00EE694B" w:rsidP="00EE694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color w:val="E36C0A" w:themeColor="accent6" w:themeShade="B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Colouring 1/2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952AB83" w14:textId="77777777" w:rsidR="00673599" w:rsidRPr="00673599" w:rsidRDefault="00673599" w:rsidP="00673599"/>
    <w:p w14:paraId="538AAA9D" w14:textId="77777777" w:rsidR="002F3D19" w:rsidRPr="00DA420D" w:rsidRDefault="00EE694B" w:rsidP="00DA420D">
      <w:pPr>
        <w:rPr>
          <w:sz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F601DB" wp14:editId="16B1F751">
                <wp:simplePos x="0" y="0"/>
                <wp:positionH relativeFrom="column">
                  <wp:posOffset>295910</wp:posOffset>
                </wp:positionH>
                <wp:positionV relativeFrom="paragraph">
                  <wp:posOffset>7043420</wp:posOffset>
                </wp:positionV>
                <wp:extent cx="2093595" cy="0"/>
                <wp:effectExtent l="10160" t="9525" r="10795" b="9525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3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62BA18B" id="AutoShape 31" o:spid="_x0000_s1026" type="#_x0000_t32" style="position:absolute;margin-left:23.3pt;margin-top:554.6pt;width:164.8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469A036" wp14:editId="233423E4">
                <wp:simplePos x="0" y="0"/>
                <wp:positionH relativeFrom="column">
                  <wp:posOffset>295910</wp:posOffset>
                </wp:positionH>
                <wp:positionV relativeFrom="paragraph">
                  <wp:posOffset>6130290</wp:posOffset>
                </wp:positionV>
                <wp:extent cx="2093595" cy="1831975"/>
                <wp:effectExtent l="19685" t="20320" r="20320" b="14605"/>
                <wp:wrapNone/>
                <wp:docPr id="1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3595" cy="18319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3F316C7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30" o:spid="_x0000_s1026" type="#_x0000_t4" style="position:absolute;margin-left:23.3pt;margin-top:482.7pt;width:164.85pt;height:1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251A75D" wp14:editId="318E63D7">
                <wp:simplePos x="0" y="0"/>
                <wp:positionH relativeFrom="column">
                  <wp:posOffset>1363345</wp:posOffset>
                </wp:positionH>
                <wp:positionV relativeFrom="paragraph">
                  <wp:posOffset>3804920</wp:posOffset>
                </wp:positionV>
                <wp:extent cx="0" cy="1640205"/>
                <wp:effectExtent l="10795" t="9525" r="8255" b="7620"/>
                <wp:wrapNone/>
                <wp:docPr id="1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0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3A2D2C6" id="AutoShape 29" o:spid="_x0000_s1026" type="#_x0000_t32" style="position:absolute;margin-left:107.35pt;margin-top:299.6pt;width:0;height:129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E990CC4" wp14:editId="108B96FE">
                <wp:simplePos x="0" y="0"/>
                <wp:positionH relativeFrom="column">
                  <wp:posOffset>276860</wp:posOffset>
                </wp:positionH>
                <wp:positionV relativeFrom="paragraph">
                  <wp:posOffset>3804920</wp:posOffset>
                </wp:positionV>
                <wp:extent cx="2112645" cy="1647825"/>
                <wp:effectExtent l="19685" t="9525" r="10795" b="9525"/>
                <wp:wrapNone/>
                <wp:docPr id="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2645" cy="1647825"/>
                        </a:xfrm>
                        <a:prstGeom prst="hexagon">
                          <a:avLst>
                            <a:gd name="adj" fmla="val 32052"/>
                            <a:gd name="vf" fmla="val 1154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B19529D" id="AutoShape 27" o:spid="_x0000_s1026" type="#_x0000_t9" style="position:absolute;margin-left:21.8pt;margin-top:299.6pt;width:166.35pt;height:12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2C554E" wp14:editId="7DD172AA">
                <wp:simplePos x="0" y="0"/>
                <wp:positionH relativeFrom="column">
                  <wp:posOffset>4486275</wp:posOffset>
                </wp:positionH>
                <wp:positionV relativeFrom="paragraph">
                  <wp:posOffset>6130290</wp:posOffset>
                </wp:positionV>
                <wp:extent cx="635" cy="1831975"/>
                <wp:effectExtent l="9525" t="10795" r="8890" b="5080"/>
                <wp:wrapNone/>
                <wp:docPr id="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1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8E7192" id="AutoShape 21" o:spid="_x0000_s1026" type="#_x0000_t32" style="position:absolute;margin-left:353.25pt;margin-top:482.7pt;width:.05pt;height:144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LpIgIAAD4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28E216" wp14:editId="2676496D">
                <wp:simplePos x="0" y="0"/>
                <wp:positionH relativeFrom="column">
                  <wp:posOffset>3440430</wp:posOffset>
                </wp:positionH>
                <wp:positionV relativeFrom="paragraph">
                  <wp:posOffset>6130290</wp:posOffset>
                </wp:positionV>
                <wp:extent cx="2093595" cy="1831975"/>
                <wp:effectExtent l="20955" t="20320" r="19050" b="14605"/>
                <wp:wrapNone/>
                <wp:docPr id="7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3595" cy="183197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0A34961" id="AutoShape 20" o:spid="_x0000_s1026" type="#_x0000_t4" style="position:absolute;margin-left:270.9pt;margin-top:482.7pt;width:164.85pt;height:1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EB8F80" wp14:editId="41ECDE1E">
                <wp:simplePos x="0" y="0"/>
                <wp:positionH relativeFrom="column">
                  <wp:posOffset>4627245</wp:posOffset>
                </wp:positionH>
                <wp:positionV relativeFrom="paragraph">
                  <wp:posOffset>3690620</wp:posOffset>
                </wp:positionV>
                <wp:extent cx="1106805" cy="1638300"/>
                <wp:effectExtent l="7620" t="9525" r="9525" b="9525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680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5884504" id="Rectangle 16" o:spid="_x0000_s1026" style="position:absolute;margin-left:364.35pt;margin-top:290.6pt;width:87.15pt;height:12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11FCB7" wp14:editId="4818CDD3">
                <wp:simplePos x="0" y="0"/>
                <wp:positionH relativeFrom="column">
                  <wp:posOffset>3552825</wp:posOffset>
                </wp:positionH>
                <wp:positionV relativeFrom="paragraph">
                  <wp:posOffset>3690620</wp:posOffset>
                </wp:positionV>
                <wp:extent cx="1074420" cy="1638300"/>
                <wp:effectExtent l="9525" t="9525" r="11430" b="9525"/>
                <wp:wrapNone/>
                <wp:docPr id="5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442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171FB9AF" id="Rectangle 19" o:spid="_x0000_s1026" style="position:absolute;margin-left:279.75pt;margin-top:290.6pt;width:84.6pt;height:12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9CED38" wp14:editId="714567D0">
                <wp:simplePos x="0" y="0"/>
                <wp:positionH relativeFrom="column">
                  <wp:posOffset>1363345</wp:posOffset>
                </wp:positionH>
                <wp:positionV relativeFrom="paragraph">
                  <wp:posOffset>880745</wp:posOffset>
                </wp:positionV>
                <wp:extent cx="837565" cy="2019300"/>
                <wp:effectExtent l="10795" t="9525" r="8890" b="9525"/>
                <wp:wrapNone/>
                <wp:docPr id="4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08C4AA1" id="Rectangle 23" o:spid="_x0000_s1026" style="position:absolute;margin-left:107.35pt;margin-top:69.35pt;width:65.95pt;height:15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AC9B1D" wp14:editId="0EC76774">
                <wp:simplePos x="0" y="0"/>
                <wp:positionH relativeFrom="column">
                  <wp:posOffset>525780</wp:posOffset>
                </wp:positionH>
                <wp:positionV relativeFrom="paragraph">
                  <wp:posOffset>880745</wp:posOffset>
                </wp:positionV>
                <wp:extent cx="837565" cy="2019300"/>
                <wp:effectExtent l="11430" t="9525" r="8255" b="9525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7565" cy="201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EE8F047" id="Rectangle 18" o:spid="_x0000_s1026" style="position:absolute;margin-left:41.4pt;margin-top:69.35pt;width:65.95pt;height:15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D87E4C" wp14:editId="1671E315">
                <wp:simplePos x="0" y="0"/>
                <wp:positionH relativeFrom="column">
                  <wp:posOffset>4686300</wp:posOffset>
                </wp:positionH>
                <wp:positionV relativeFrom="paragraph">
                  <wp:posOffset>735965</wp:posOffset>
                </wp:positionV>
                <wp:extent cx="0" cy="1640205"/>
                <wp:effectExtent l="9525" t="7620" r="9525" b="952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0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41827C1" id="AutoShape 8" o:spid="_x0000_s1026" type="#_x0000_t32" style="position:absolute;margin-left:369pt;margin-top:57.95pt;width:0;height:12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215C52" wp14:editId="5CDF7866">
                <wp:simplePos x="0" y="0"/>
                <wp:positionH relativeFrom="column">
                  <wp:posOffset>3850005</wp:posOffset>
                </wp:positionH>
                <wp:positionV relativeFrom="paragraph">
                  <wp:posOffset>735965</wp:posOffset>
                </wp:positionV>
                <wp:extent cx="1684020" cy="1640205"/>
                <wp:effectExtent l="11430" t="7620" r="9525" b="9525"/>
                <wp:wrapNone/>
                <wp:docPr id="1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4020" cy="16402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oval w14:anchorId="498A041C" id="Oval 7" o:spid="_x0000_s1026" style="position:absolute;margin-left:303.15pt;margin-top:57.95pt;width:132.6pt;height:12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VqFwIAAC4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"/>
            </w:pict>
          </mc:Fallback>
        </mc:AlternateContent>
      </w:r>
      <w:r w:rsidR="00673599" w:rsidRPr="00673599">
        <w:rPr>
          <w:sz w:val="32"/>
          <w:u w:val="single"/>
        </w:rPr>
        <w:t>Shade</w:t>
      </w:r>
      <w:r w:rsidR="00DA420D">
        <w:rPr>
          <w:sz w:val="32"/>
          <w:u w:val="single"/>
        </w:rPr>
        <w:t xml:space="preserve"> ½ </w:t>
      </w:r>
      <w:r w:rsidR="00673599" w:rsidRPr="00673599">
        <w:rPr>
          <w:rFonts w:cs="Calibri"/>
          <w:color w:val="000000"/>
          <w:sz w:val="28"/>
          <w:szCs w:val="20"/>
          <w:u w:val="single"/>
        </w:rPr>
        <w:t>of each shape in a different colour.</w:t>
      </w:r>
    </w:p>
    <w:sectPr w:rsidR="002F3D19" w:rsidRPr="00DA420D" w:rsidSect="002F3D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27"/>
    <w:rsid w:val="002F3D19"/>
    <w:rsid w:val="00460B08"/>
    <w:rsid w:val="00673599"/>
    <w:rsid w:val="00910BF8"/>
    <w:rsid w:val="00B11F61"/>
    <w:rsid w:val="00BE2327"/>
    <w:rsid w:val="00DA420D"/>
    <w:rsid w:val="00EE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5A67240F"/>
  <w15:docId w15:val="{FA3FFA2C-06BD-48C5-9878-D6035C4F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D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23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32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E69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E641F9F6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Louise Hargreaves</cp:lastModifiedBy>
  <cp:revision>2</cp:revision>
  <cp:lastPrinted>2017-10-10T11:34:00Z</cp:lastPrinted>
  <dcterms:created xsi:type="dcterms:W3CDTF">2021-01-24T04:28:00Z</dcterms:created>
  <dcterms:modified xsi:type="dcterms:W3CDTF">2021-01-24T04:28:00Z</dcterms:modified>
</cp:coreProperties>
</file>