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FC13CC8" w14:textId="23AA5440" w:rsidR="00673599" w:rsidRDefault="00C312F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EF3E1A" wp14:editId="027D8029">
                <wp:simplePos x="0" y="0"/>
                <wp:positionH relativeFrom="column">
                  <wp:posOffset>-694690</wp:posOffset>
                </wp:positionH>
                <wp:positionV relativeFrom="paragraph">
                  <wp:posOffset>7059295</wp:posOffset>
                </wp:positionV>
                <wp:extent cx="635" cy="1831975"/>
                <wp:effectExtent l="5715" t="10795" r="12700" b="5080"/>
                <wp:wrapNone/>
                <wp:docPr id="20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31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F19B84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" o:spid="_x0000_s1026" type="#_x0000_t32" style="position:absolute;margin-left:-54.7pt;margin-top:555.85pt;width:.05pt;height:144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2E576A" wp14:editId="02A696AE">
                <wp:simplePos x="0" y="0"/>
                <wp:positionH relativeFrom="column">
                  <wp:posOffset>-1743710</wp:posOffset>
                </wp:positionH>
                <wp:positionV relativeFrom="paragraph">
                  <wp:posOffset>7973695</wp:posOffset>
                </wp:positionV>
                <wp:extent cx="2093595" cy="0"/>
                <wp:effectExtent l="13970" t="10795" r="6985" b="8255"/>
                <wp:wrapNone/>
                <wp:docPr id="19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3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87EB79B" id="AutoShape 22" o:spid="_x0000_s1026" type="#_x0000_t32" style="position:absolute;margin-left:-137.3pt;margin-top:627.85pt;width:164.8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DDC73E4" wp14:editId="460EAEB1">
                <wp:simplePos x="0" y="0"/>
                <wp:positionH relativeFrom="column">
                  <wp:posOffset>-1743710</wp:posOffset>
                </wp:positionH>
                <wp:positionV relativeFrom="paragraph">
                  <wp:posOffset>7059295</wp:posOffset>
                </wp:positionV>
                <wp:extent cx="2093595" cy="1831975"/>
                <wp:effectExtent l="13970" t="20320" r="16510" b="14605"/>
                <wp:wrapNone/>
                <wp:docPr id="18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3595" cy="183197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BD1C49B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20" o:spid="_x0000_s1026" type="#_x0000_t4" style="position:absolute;margin-left:-137.3pt;margin-top:555.85pt;width:164.85pt;height:14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56F1BB" wp14:editId="12A2292E">
                <wp:simplePos x="0" y="0"/>
                <wp:positionH relativeFrom="column">
                  <wp:posOffset>-4730115</wp:posOffset>
                </wp:positionH>
                <wp:positionV relativeFrom="paragraph">
                  <wp:posOffset>2787015</wp:posOffset>
                </wp:positionV>
                <wp:extent cx="1310640" cy="504190"/>
                <wp:effectExtent l="8890" t="5715" r="13970" b="13970"/>
                <wp:wrapNone/>
                <wp:docPr id="1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0640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7480FD0" id="Rectangle 3" o:spid="_x0000_s1026" style="position:absolute;margin-left:-372.45pt;margin-top:219.45pt;width:103.2pt;height:3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846F2C" wp14:editId="032E3AF8">
                <wp:simplePos x="0" y="0"/>
                <wp:positionH relativeFrom="column">
                  <wp:posOffset>-4730115</wp:posOffset>
                </wp:positionH>
                <wp:positionV relativeFrom="paragraph">
                  <wp:posOffset>2282825</wp:posOffset>
                </wp:positionV>
                <wp:extent cx="1310640" cy="504190"/>
                <wp:effectExtent l="8890" t="6350" r="13970" b="13335"/>
                <wp:wrapNone/>
                <wp:docPr id="1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0640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0F65E4D" id="Rectangle 5" o:spid="_x0000_s1026" style="position:absolute;margin-left:-372.45pt;margin-top:179.75pt;width:103.2pt;height:39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A9B577" wp14:editId="3267DC41">
                <wp:simplePos x="0" y="0"/>
                <wp:positionH relativeFrom="column">
                  <wp:posOffset>-4730115</wp:posOffset>
                </wp:positionH>
                <wp:positionV relativeFrom="paragraph">
                  <wp:posOffset>1778635</wp:posOffset>
                </wp:positionV>
                <wp:extent cx="1310640" cy="504190"/>
                <wp:effectExtent l="8890" t="6985" r="13970" b="12700"/>
                <wp:wrapNone/>
                <wp:docPr id="1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0640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98D675E" id="Rectangle 6" o:spid="_x0000_s1026" style="position:absolute;margin-left:-372.45pt;margin-top:140.05pt;width:103.2pt;height:39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A35ED6" wp14:editId="662C1D8E">
                <wp:simplePos x="0" y="0"/>
                <wp:positionH relativeFrom="column">
                  <wp:posOffset>-4730115</wp:posOffset>
                </wp:positionH>
                <wp:positionV relativeFrom="paragraph">
                  <wp:posOffset>1274445</wp:posOffset>
                </wp:positionV>
                <wp:extent cx="1310640" cy="504190"/>
                <wp:effectExtent l="8890" t="7620" r="13970" b="1206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0640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226B7EE" id="Rectangle 4" o:spid="_x0000_s1026" style="position:absolute;margin-left:-372.45pt;margin-top:100.35pt;width:103.2pt;height:39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7A11F5" wp14:editId="3B689D10">
                <wp:simplePos x="0" y="0"/>
                <wp:positionH relativeFrom="column">
                  <wp:posOffset>-1797050</wp:posOffset>
                </wp:positionH>
                <wp:positionV relativeFrom="paragraph">
                  <wp:posOffset>5222240</wp:posOffset>
                </wp:positionV>
                <wp:extent cx="837565" cy="848360"/>
                <wp:effectExtent l="8255" t="12065" r="11430" b="6350"/>
                <wp:wrapNone/>
                <wp:docPr id="13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7565" cy="848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1975F1D" id="Rectangle 17" o:spid="_x0000_s1026" style="position:absolute;margin-left:-141.5pt;margin-top:411.2pt;width:65.95pt;height:66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F0FB227" wp14:editId="6E80BC74">
                <wp:simplePos x="0" y="0"/>
                <wp:positionH relativeFrom="column">
                  <wp:posOffset>-959485</wp:posOffset>
                </wp:positionH>
                <wp:positionV relativeFrom="paragraph">
                  <wp:posOffset>5222240</wp:posOffset>
                </wp:positionV>
                <wp:extent cx="837565" cy="848360"/>
                <wp:effectExtent l="7620" t="12065" r="12065" b="6350"/>
                <wp:wrapNone/>
                <wp:docPr id="12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7565" cy="848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AA9BA96" id="Rectangle 18" o:spid="_x0000_s1026" style="position:absolute;margin-left:-75.55pt;margin-top:411.2pt;width:65.95pt;height:66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326D51" wp14:editId="10C10086">
                <wp:simplePos x="0" y="0"/>
                <wp:positionH relativeFrom="column">
                  <wp:posOffset>-959485</wp:posOffset>
                </wp:positionH>
                <wp:positionV relativeFrom="paragraph">
                  <wp:posOffset>4373880</wp:posOffset>
                </wp:positionV>
                <wp:extent cx="837565" cy="848360"/>
                <wp:effectExtent l="7620" t="11430" r="12065" b="6985"/>
                <wp:wrapNone/>
                <wp:docPr id="11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7565" cy="848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DBB9155" id="Rectangle 19" o:spid="_x0000_s1026" style="position:absolute;margin-left:-75.55pt;margin-top:344.4pt;width:65.95pt;height:66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988CAC" wp14:editId="4CB1C0B5">
                <wp:simplePos x="0" y="0"/>
                <wp:positionH relativeFrom="column">
                  <wp:posOffset>-1797050</wp:posOffset>
                </wp:positionH>
                <wp:positionV relativeFrom="paragraph">
                  <wp:posOffset>4373880</wp:posOffset>
                </wp:positionV>
                <wp:extent cx="837565" cy="848360"/>
                <wp:effectExtent l="8255" t="11430" r="11430" b="6985"/>
                <wp:wrapNone/>
                <wp:docPr id="10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7565" cy="848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A3EB997" id="Rectangle 16" o:spid="_x0000_s1026" style="position:absolute;margin-left:-141.5pt;margin-top:344.4pt;width:65.95pt;height:66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5990ED" wp14:editId="705DE536">
                <wp:simplePos x="0" y="0"/>
                <wp:positionH relativeFrom="column">
                  <wp:posOffset>-5349875</wp:posOffset>
                </wp:positionH>
                <wp:positionV relativeFrom="paragraph">
                  <wp:posOffset>5321300</wp:posOffset>
                </wp:positionV>
                <wp:extent cx="2111375" cy="0"/>
                <wp:effectExtent l="8255" t="6350" r="13970" b="12700"/>
                <wp:wrapNone/>
                <wp:docPr id="9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11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6DF3D06" id="AutoShape 15" o:spid="_x0000_s1026" type="#_x0000_t32" style="position:absolute;margin-left:-421.25pt;margin-top:419pt;width:166.25pt;height: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19CA42" wp14:editId="30E155F6">
                <wp:simplePos x="0" y="0"/>
                <wp:positionH relativeFrom="column">
                  <wp:posOffset>-4289425</wp:posOffset>
                </wp:positionH>
                <wp:positionV relativeFrom="paragraph">
                  <wp:posOffset>4458970</wp:posOffset>
                </wp:positionV>
                <wp:extent cx="635" cy="1727200"/>
                <wp:effectExtent l="11430" t="10795" r="6985" b="5080"/>
                <wp:wrapNone/>
                <wp:docPr id="8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727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81006BF" id="AutoShape 14" o:spid="_x0000_s1026" type="#_x0000_t32" style="position:absolute;margin-left:-337.75pt;margin-top:351.1pt;width:.05pt;height:1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7130FA" wp14:editId="21DBA472">
                <wp:simplePos x="0" y="0"/>
                <wp:positionH relativeFrom="column">
                  <wp:posOffset>-5349875</wp:posOffset>
                </wp:positionH>
                <wp:positionV relativeFrom="paragraph">
                  <wp:posOffset>4458970</wp:posOffset>
                </wp:positionV>
                <wp:extent cx="2111375" cy="1727200"/>
                <wp:effectExtent l="17780" t="10795" r="13970" b="5080"/>
                <wp:wrapNone/>
                <wp:docPr id="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1375" cy="1727200"/>
                        </a:xfrm>
                        <a:prstGeom prst="hexagon">
                          <a:avLst>
                            <a:gd name="adj" fmla="val 30561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6DBA46C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AutoShape 13" o:spid="_x0000_s1026" type="#_x0000_t9" style="position:absolute;margin-left:-421.25pt;margin-top:351.1pt;width:166.25pt;height:13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70A8FC" wp14:editId="6CB40C96">
                <wp:simplePos x="0" y="0"/>
                <wp:positionH relativeFrom="column">
                  <wp:posOffset>-1281430</wp:posOffset>
                </wp:positionH>
                <wp:positionV relativeFrom="paragraph">
                  <wp:posOffset>2621915</wp:posOffset>
                </wp:positionV>
                <wp:extent cx="1375410" cy="635"/>
                <wp:effectExtent l="9525" t="12065" r="5715" b="6350"/>
                <wp:wrapNone/>
                <wp:docPr id="6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7541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419AC5B" id="AutoShape 10" o:spid="_x0000_s1026" type="#_x0000_t32" style="position:absolute;margin-left:-100.9pt;margin-top:206.45pt;width:108.3pt;height:.0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0F8DEF" wp14:editId="7954A121">
                <wp:simplePos x="0" y="0"/>
                <wp:positionH relativeFrom="column">
                  <wp:posOffset>-581025</wp:posOffset>
                </wp:positionH>
                <wp:positionV relativeFrom="paragraph">
                  <wp:posOffset>1893570</wp:posOffset>
                </wp:positionV>
                <wp:extent cx="635" cy="1432560"/>
                <wp:effectExtent l="5080" t="7620" r="13335" b="7620"/>
                <wp:wrapNone/>
                <wp:docPr id="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325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290C26A" id="AutoShape 8" o:spid="_x0000_s1026" type="#_x0000_t32" style="position:absolute;margin-left:-45.75pt;margin-top:149.1pt;width:.05pt;height:112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C4E11D" wp14:editId="442570FF">
                <wp:simplePos x="0" y="0"/>
                <wp:positionH relativeFrom="column">
                  <wp:posOffset>-1281430</wp:posOffset>
                </wp:positionH>
                <wp:positionV relativeFrom="paragraph">
                  <wp:posOffset>1893570</wp:posOffset>
                </wp:positionV>
                <wp:extent cx="1375410" cy="1432560"/>
                <wp:effectExtent l="9525" t="7620" r="5715" b="7620"/>
                <wp:wrapNone/>
                <wp:docPr id="4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5410" cy="14325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oval w14:anchorId="3C6B07F0" id="Oval 7" o:spid="_x0000_s1026" style="position:absolute;margin-left:-100.9pt;margin-top:149.1pt;width:108.3pt;height:112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FFD06D4" wp14:editId="000CB8D4">
                <wp:simplePos x="0" y="0"/>
                <wp:positionH relativeFrom="column">
                  <wp:posOffset>86360</wp:posOffset>
                </wp:positionH>
                <wp:positionV relativeFrom="paragraph">
                  <wp:posOffset>-121920</wp:posOffset>
                </wp:positionV>
                <wp:extent cx="5594350" cy="791845"/>
                <wp:effectExtent l="10160" t="11430" r="5715" b="6350"/>
                <wp:wrapTight wrapText="bothSides">
                  <wp:wrapPolygon edited="0">
                    <wp:start x="19023" y="-260"/>
                    <wp:lineTo x="1655" y="-260"/>
                    <wp:lineTo x="37" y="0"/>
                    <wp:lineTo x="-37" y="5993"/>
                    <wp:lineTo x="-37" y="9111"/>
                    <wp:lineTo x="0" y="12749"/>
                    <wp:lineTo x="515" y="16404"/>
                    <wp:lineTo x="588" y="17183"/>
                    <wp:lineTo x="15640" y="21340"/>
                    <wp:lineTo x="16559" y="21340"/>
                    <wp:lineTo x="17883" y="20561"/>
                    <wp:lineTo x="21490" y="17443"/>
                    <wp:lineTo x="21600" y="16126"/>
                    <wp:lineTo x="21563" y="8851"/>
                    <wp:lineTo x="21379" y="8332"/>
                    <wp:lineTo x="20386" y="8072"/>
                    <wp:lineTo x="20754" y="3897"/>
                    <wp:lineTo x="21048" y="-260"/>
                    <wp:lineTo x="19023" y="-260"/>
                  </wp:wrapPolygon>
                </wp:wrapTight>
                <wp:docPr id="3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594350" cy="79184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86C2262" w14:textId="77777777" w:rsidR="00C312F4" w:rsidRDefault="00C312F4" w:rsidP="00C312F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E36C0A" w:themeColor="accent6" w:themeShade="BF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Colouring ¼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FFD06D4"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margin-left:6.8pt;margin-top:-9.6pt;width:440.5pt;height:62.3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" filled="f" stroked="f">
                <o:lock v:ext="edit" shapetype="t"/>
                <v:textbox style="mso-fit-shape-to-text:t">
                  <w:txbxContent>
                    <w:p w14:paraId="386C2262" w14:textId="77777777" w:rsidR="00C312F4" w:rsidRDefault="00C312F4" w:rsidP="00C312F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="Arial Black"/>
                          <w:color w:val="E36C0A" w:themeColor="accent6" w:themeShade="BF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Colouring ¼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3459CC6" w14:textId="77777777" w:rsidR="00673599" w:rsidRPr="00673599" w:rsidRDefault="00673599" w:rsidP="00673599"/>
    <w:p w14:paraId="609C22C8" w14:textId="5D77135D" w:rsidR="002F3D19" w:rsidRPr="00673599" w:rsidRDefault="00C312F4" w:rsidP="00673599">
      <w:pPr>
        <w:jc w:val="center"/>
        <w:rPr>
          <w:sz w:val="28"/>
          <w:szCs w:val="2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FBBF11" wp14:editId="3BAFAC70">
                <wp:simplePos x="0" y="0"/>
                <wp:positionH relativeFrom="column">
                  <wp:posOffset>1019175</wp:posOffset>
                </wp:positionH>
                <wp:positionV relativeFrom="paragraph">
                  <wp:posOffset>6684010</wp:posOffset>
                </wp:positionV>
                <wp:extent cx="629920" cy="756920"/>
                <wp:effectExtent l="19050" t="13970" r="17780" b="19685"/>
                <wp:wrapNone/>
                <wp:docPr id="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629920" cy="756920"/>
                        </a:xfrm>
                        <a:prstGeom prst="triangle">
                          <a:avLst>
                            <a:gd name="adj" fmla="val 5002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E017AB6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12" o:spid="_x0000_s1026" type="#_x0000_t5" style="position:absolute;margin-left:80.25pt;margin-top:526.3pt;width:49.6pt;height:59.6pt;rotation:18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" adj="10805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DDD706" wp14:editId="21CA61B3">
                <wp:simplePos x="0" y="0"/>
                <wp:positionH relativeFrom="column">
                  <wp:posOffset>614045</wp:posOffset>
                </wp:positionH>
                <wp:positionV relativeFrom="paragraph">
                  <wp:posOffset>6077585</wp:posOffset>
                </wp:positionV>
                <wp:extent cx="1431925" cy="1363345"/>
                <wp:effectExtent l="13970" t="17145" r="20955" b="1016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1925" cy="136334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42FA57" id="AutoShape 11" o:spid="_x0000_s1026" type="#_x0000_t5" style="position:absolute;margin-left:48.35pt;margin-top:478.55pt;width:112.75pt;height:107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"/>
            </w:pict>
          </mc:Fallback>
        </mc:AlternateContent>
      </w:r>
      <w:r w:rsidR="00673599" w:rsidRPr="00673599">
        <w:rPr>
          <w:sz w:val="32"/>
          <w:u w:val="single"/>
        </w:rPr>
        <w:t xml:space="preserve">Shade </w:t>
      </w:r>
      <w:r w:rsidR="00673599" w:rsidRPr="00673599">
        <w:rPr>
          <w:rFonts w:cs="Calibri"/>
          <w:color w:val="000000"/>
          <w:sz w:val="28"/>
          <w:szCs w:val="20"/>
          <w:u w:val="single"/>
        </w:rPr>
        <w:t>¼ of each shape in a different colour.</w:t>
      </w:r>
    </w:p>
    <w:sectPr w:rsidR="002F3D19" w:rsidRPr="00673599" w:rsidSect="002F3D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327"/>
    <w:rsid w:val="002F3D19"/>
    <w:rsid w:val="003012FE"/>
    <w:rsid w:val="00673599"/>
    <w:rsid w:val="00BE2327"/>
    <w:rsid w:val="00C31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38CAAEA5"/>
  <w15:docId w15:val="{2A750343-42C5-4787-A13B-6A0867738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D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23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3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98E47BDE</Template>
  <TotalTime>0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Louise Hargreaves</cp:lastModifiedBy>
  <cp:revision>2</cp:revision>
  <dcterms:created xsi:type="dcterms:W3CDTF">2021-01-24T04:28:00Z</dcterms:created>
  <dcterms:modified xsi:type="dcterms:W3CDTF">2021-01-24T04:28:00Z</dcterms:modified>
</cp:coreProperties>
</file>