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C3B44" w:rsidRDefault="00BB27CD">
      <w:r>
        <w:rPr>
          <w:noProof/>
          <w:color w:val="99CC00"/>
          <w:lang w:val="en-GB" w:eastAsia="en-GB"/>
        </w:rPr>
        <mc:AlternateContent>
          <mc:Choice Requires="wpc">
            <w:drawing>
              <wp:inline distT="0" distB="0" distL="0" distR="0">
                <wp:extent cx="8295005" cy="5645150"/>
                <wp:effectExtent l="0" t="0" r="10795" b="12700"/>
                <wp:docPr id="50" name="Canvas 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7F7F7F"/>
                        </a:solidFill>
                      </wpc:bg>
                      <wpc:whole>
                        <a:ln w="12700" cap="flat" cmpd="sng" algn="ctr">
                          <a:solidFill>
                            <a:srgbClr val="FFD966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c:whole>
                      <wps:wsp>
                        <wps:cNvPr id="9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5645212" y="0"/>
                            <a:ext cx="2649793" cy="1020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66B8A" w:rsidRPr="00406246" w:rsidRDefault="005A04F6" w:rsidP="00866B8A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color w:val="FF00FF"/>
                                  <w:sz w:val="20"/>
                                  <w:szCs w:val="20"/>
                                </w:rPr>
                              </w:pPr>
                              <w:r w:rsidRPr="00406246">
                                <w:rPr>
                                  <w:rFonts w:asciiTheme="minorHAnsi" w:hAnsiTheme="minorHAnsi" w:cstheme="minorHAnsi"/>
                                  <w:b/>
                                  <w:color w:val="FF00FF"/>
                                  <w:sz w:val="20"/>
                                  <w:szCs w:val="20"/>
                                </w:rPr>
                                <w:t>Art</w:t>
                              </w:r>
                              <w:r w:rsidR="00BB27CD" w:rsidRPr="00406246">
                                <w:rPr>
                                  <w:rFonts w:asciiTheme="minorHAnsi" w:hAnsiTheme="minorHAnsi" w:cstheme="minorHAnsi"/>
                                  <w:b/>
                                  <w:color w:val="FF00FF"/>
                                  <w:sz w:val="20"/>
                                  <w:szCs w:val="20"/>
                                </w:rPr>
                                <w:t xml:space="preserve"> – </w:t>
                              </w:r>
                              <w:r w:rsidR="00866B8A" w:rsidRPr="00A84FFB">
                                <w:rPr>
                                  <w:rFonts w:asciiTheme="minorHAnsi" w:hAnsiTheme="minorHAnsi" w:cstheme="minorHAnsi"/>
                                  <w:color w:val="FF00FF"/>
                                  <w:sz w:val="20"/>
                                  <w:szCs w:val="20"/>
                                </w:rPr>
                                <w:t>Indian Wood block printing</w:t>
                              </w:r>
                              <w:r w:rsidR="00406246" w:rsidRPr="00A84FFB">
                                <w:rPr>
                                  <w:rFonts w:asciiTheme="minorHAnsi" w:hAnsiTheme="minorHAnsi" w:cstheme="minorHAnsi"/>
                                  <w:color w:val="FF00FF"/>
                                  <w:sz w:val="20"/>
                                  <w:szCs w:val="20"/>
                                </w:rPr>
                                <w:t>:</w:t>
                              </w:r>
                            </w:p>
                            <w:p w:rsidR="000E4FE0" w:rsidRPr="006C6FF7" w:rsidRDefault="000E4FE0" w:rsidP="00866B8A">
                              <w:pPr>
                                <w:rPr>
                                  <w:rFonts w:asciiTheme="minorHAnsi" w:eastAsia="Calibr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6C6FF7">
                                <w:rPr>
                                  <w:rFonts w:asciiTheme="minorHAnsi" w:eastAsiaTheme="minorHAnsi" w:hAnsiTheme="minorHAnsi" w:cs="Arial"/>
                                  <w:color w:val="1A1A1A"/>
                                  <w:sz w:val="16"/>
                                  <w:szCs w:val="16"/>
                                  <w:lang w:val="en-GB"/>
                                </w:rPr>
                                <w:t>I can use layers of two or more colours.</w:t>
                              </w:r>
                            </w:p>
                            <w:p w:rsidR="000E4FE0" w:rsidRPr="006C6FF7" w:rsidRDefault="000E4FE0" w:rsidP="00866B8A">
                              <w:pPr>
                                <w:spacing w:after="160" w:line="259" w:lineRule="auto"/>
                                <w:contextualSpacing/>
                                <w:rPr>
                                  <w:rFonts w:asciiTheme="minorHAnsi" w:eastAsiaTheme="minorHAnsi" w:hAnsiTheme="minorHAnsi" w:cs="Arial"/>
                                  <w:color w:val="1A1A1A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6C6FF7">
                                <w:rPr>
                                  <w:rFonts w:asciiTheme="minorHAnsi" w:eastAsiaTheme="minorHAnsi" w:hAnsiTheme="minorHAnsi" w:cs="Arial"/>
                                  <w:color w:val="1A1A1A"/>
                                  <w:sz w:val="16"/>
                                  <w:szCs w:val="16"/>
                                  <w:lang w:val="en-GB"/>
                                </w:rPr>
                                <w:t>I can replicate patterns observed in natural or built environments. </w:t>
                              </w:r>
                            </w:p>
                            <w:p w:rsidR="000E4FE0" w:rsidRPr="006C6FF7" w:rsidRDefault="000E4FE0" w:rsidP="00866B8A">
                              <w:pPr>
                                <w:spacing w:after="160" w:line="259" w:lineRule="auto"/>
                                <w:contextualSpacing/>
                                <w:rPr>
                                  <w:rFonts w:asciiTheme="minorHAnsi" w:eastAsiaTheme="minorHAnsi" w:hAnsiTheme="minorHAnsi" w:cs="Arial"/>
                                  <w:color w:val="1A1A1A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6C6FF7">
                                <w:rPr>
                                  <w:rFonts w:asciiTheme="minorHAnsi" w:eastAsiaTheme="minorHAnsi" w:hAnsiTheme="minorHAnsi" w:cs="Arial"/>
                                  <w:color w:val="1A1A1A"/>
                                  <w:sz w:val="16"/>
                                  <w:szCs w:val="16"/>
                                  <w:lang w:val="en-GB"/>
                                </w:rPr>
                                <w:t>I can make printing blocks (e.g. from coiled string glued to a block).</w:t>
                              </w:r>
                            </w:p>
                            <w:p w:rsidR="005A04F6" w:rsidRPr="006C6FF7" w:rsidRDefault="000E4FE0" w:rsidP="000E4FE0">
                              <w:pPr>
                                <w:rPr>
                                  <w:rFonts w:asciiTheme="minorHAnsi" w:eastAsia="Calibr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6C6FF7">
                                <w:rPr>
                                  <w:rFonts w:asciiTheme="minorHAnsi" w:eastAsiaTheme="minorHAnsi" w:hAnsiTheme="minorHAnsi" w:cs="Arial"/>
                                  <w:color w:val="1A1A1A"/>
                                  <w:sz w:val="16"/>
                                  <w:szCs w:val="16"/>
                                  <w:lang w:val="en-GB"/>
                                </w:rPr>
                                <w:t>I can make precise repeating patterns.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4316819" y="3870251"/>
                            <a:ext cx="1622374" cy="17748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C1BA7" w:rsidRPr="00C54D97" w:rsidRDefault="005A04F6" w:rsidP="006C1BA7">
                              <w:pPr>
                                <w:rPr>
                                  <w:rFonts w:asciiTheme="minorHAnsi" w:eastAsia="Calibri" w:hAnsiTheme="minorHAnsi" w:cstheme="minorHAnsi"/>
                                  <w:b/>
                                  <w:color w:val="1A1A1A"/>
                                  <w:sz w:val="16"/>
                                  <w:szCs w:val="16"/>
                                </w:rPr>
                              </w:pPr>
                              <w:r w:rsidRPr="00C54D97">
                                <w:rPr>
                                  <w:rFonts w:asciiTheme="minorHAnsi" w:hAnsiTheme="minorHAnsi" w:cstheme="minorHAnsi"/>
                                  <w:b/>
                                  <w:color w:val="00FF00"/>
                                  <w:sz w:val="20"/>
                                  <w:szCs w:val="20"/>
                                </w:rPr>
                                <w:t>DT</w:t>
                              </w:r>
                              <w:r w:rsidR="00C54D97" w:rsidRPr="00C54D97">
                                <w:rPr>
                                  <w:rFonts w:asciiTheme="minorHAnsi" w:hAnsiTheme="minorHAnsi" w:cstheme="minorHAnsi"/>
                                  <w:b/>
                                  <w:color w:val="00FF00"/>
                                  <w:sz w:val="20"/>
                                  <w:szCs w:val="20"/>
                                </w:rPr>
                                <w:t xml:space="preserve"> – </w:t>
                              </w:r>
                              <w:r w:rsidR="00C54D97" w:rsidRPr="00A84FFB">
                                <w:rPr>
                                  <w:rFonts w:asciiTheme="minorHAnsi" w:hAnsiTheme="minorHAnsi" w:cstheme="minorHAnsi"/>
                                  <w:color w:val="00FF00"/>
                                  <w:sz w:val="20"/>
                                  <w:szCs w:val="20"/>
                                </w:rPr>
                                <w:t>Bread</w:t>
                              </w:r>
                              <w:r w:rsidR="00C54D97" w:rsidRPr="00C54D97">
                                <w:rPr>
                                  <w:rFonts w:asciiTheme="minorHAnsi" w:hAnsiTheme="minorHAnsi" w:cstheme="minorHAnsi"/>
                                  <w:b/>
                                  <w:color w:val="00FF00"/>
                                  <w:sz w:val="20"/>
                                  <w:szCs w:val="20"/>
                                </w:rPr>
                                <w:t xml:space="preserve">: </w:t>
                              </w:r>
                            </w:p>
                            <w:p w:rsidR="00C54D97" w:rsidRPr="00C54D97" w:rsidRDefault="00C54D97" w:rsidP="00C54D97">
                              <w:pPr>
                                <w:spacing w:after="160" w:line="259" w:lineRule="auto"/>
                                <w:contextualSpacing/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C54D97"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  <w:t>I can prepare ingredients hygienically using appropriate utensils.</w:t>
                              </w:r>
                            </w:p>
                            <w:p w:rsidR="00C54D97" w:rsidRPr="00C54D97" w:rsidRDefault="00C54D97" w:rsidP="00C54D97">
                              <w:pPr>
                                <w:spacing w:after="160" w:line="259" w:lineRule="auto"/>
                                <w:contextualSpacing/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C54D97"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  <w:t>I can measure ingredients to the nearest gram accurately.</w:t>
                              </w:r>
                            </w:p>
                            <w:p w:rsidR="00C54D97" w:rsidRPr="00C54D97" w:rsidRDefault="00C54D97" w:rsidP="00C54D97">
                              <w:pPr>
                                <w:spacing w:after="160" w:line="259" w:lineRule="auto"/>
                                <w:contextualSpacing/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C54D97"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  <w:t>I can follow a recipe.</w:t>
                              </w:r>
                            </w:p>
                            <w:p w:rsidR="00A95610" w:rsidRDefault="00C54D97" w:rsidP="00C54D97">
                              <w:pPr>
                                <w:spacing w:after="160" w:line="259" w:lineRule="auto"/>
                                <w:contextualSpacing/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C54D97"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  <w:t>I can assemble or cook ingredients (controlling the temperature of the oven or hob, if cooking).</w:t>
                              </w:r>
                            </w:p>
                            <w:p w:rsidR="005A04F6" w:rsidRPr="00C54D97" w:rsidRDefault="00C54D97" w:rsidP="00C54D97">
                              <w:pPr>
                                <w:spacing w:after="160" w:line="259" w:lineRule="auto"/>
                                <w:contextualSpacing/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C54D97"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</w:rPr>
                                <w:t>I understand and can apply the principles of nutrition and health.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1634807" y="0"/>
                            <a:ext cx="1583406" cy="12333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A04F6" w:rsidRPr="00BB27CD" w:rsidRDefault="005A04F6" w:rsidP="00EE44A4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BB27C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FF"/>
                                  <w:sz w:val="20"/>
                                  <w:szCs w:val="20"/>
                                </w:rPr>
                                <w:t xml:space="preserve">Literacy: </w:t>
                              </w:r>
                            </w:p>
                            <w:p w:rsidR="005A04F6" w:rsidRPr="00BB27CD" w:rsidRDefault="005A04F6" w:rsidP="00EE44A4">
                              <w:pPr>
                                <w:suppressOverlap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BB27C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  <w:t>Handwriting programme</w:t>
                              </w:r>
                            </w:p>
                            <w:p w:rsidR="005A04F6" w:rsidRPr="00BB27CD" w:rsidRDefault="005A04F6" w:rsidP="00EE44A4">
                              <w:pPr>
                                <w:suppressOverlap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BB27C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  <w:t>Phonics programme</w:t>
                              </w:r>
                            </w:p>
                            <w:p w:rsidR="005A04F6" w:rsidRPr="00BB27CD" w:rsidRDefault="005A04F6" w:rsidP="005E483C">
                              <w:pPr>
                                <w:suppressOverlap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BB27C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  <w:t xml:space="preserve">Spellings and grammar/ punctuation </w:t>
                              </w:r>
                            </w:p>
                            <w:p w:rsidR="00BB27CD" w:rsidRPr="00BB27CD" w:rsidRDefault="005A04F6" w:rsidP="00EE44A4">
                              <w:pPr>
                                <w:suppressOverlap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BB27C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  <w:t>Reading</w:t>
                              </w:r>
                              <w:r w:rsidR="00857FEB" w:rsidRPr="00BB27C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  <w:t xml:space="preserve">/Writing </w:t>
                              </w:r>
                              <w:r w:rsidRPr="00BB27C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  <w:t>Comprehension</w:t>
                              </w:r>
                            </w:p>
                            <w:p w:rsidR="005A04F6" w:rsidRPr="00BB27CD" w:rsidRDefault="00BB27CD" w:rsidP="00EE44A4">
                              <w:pP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 w:rsidRPr="00BB27C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Adventure s</w:t>
                              </w:r>
                              <w:r w:rsidR="00857FEB" w:rsidRPr="00BB27C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tories</w:t>
                              </w:r>
                            </w:p>
                            <w:p w:rsidR="00BB27CD" w:rsidRPr="00BB27CD" w:rsidRDefault="00BB27CD" w:rsidP="00EE44A4">
                              <w:pP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 w:rsidRPr="00BB27C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Fairy Stories</w:t>
                              </w:r>
                            </w:p>
                            <w:p w:rsidR="00857FEB" w:rsidRPr="00BB27CD" w:rsidRDefault="0052211C" w:rsidP="00EE44A4">
                              <w:pP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 w:rsidRPr="00BB27C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 xml:space="preserve">The </w:t>
                              </w:r>
                              <w:r w:rsidR="00BB27CD" w:rsidRPr="00BB27C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Christmas Nativity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258785"/>
                            <a:ext cx="2254102" cy="19414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A04F6" w:rsidRPr="00BB27CD" w:rsidRDefault="005A04F6" w:rsidP="00B5589C">
                              <w:pPr>
                                <w:rPr>
                                  <w:rFonts w:asciiTheme="minorHAnsi" w:hAnsiTheme="minorHAnsi" w:cstheme="minorHAnsi"/>
                                  <w:color w:val="333399"/>
                                  <w:sz w:val="20"/>
                                  <w:szCs w:val="20"/>
                                </w:rPr>
                              </w:pPr>
                              <w:r w:rsidRPr="00BB27CD">
                                <w:rPr>
                                  <w:rFonts w:asciiTheme="minorHAnsi" w:hAnsiTheme="minorHAnsi" w:cstheme="minorHAnsi"/>
                                  <w:b/>
                                  <w:color w:val="333399"/>
                                  <w:sz w:val="20"/>
                                  <w:szCs w:val="20"/>
                                </w:rPr>
                                <w:t>R.E</w:t>
                              </w:r>
                              <w:r w:rsidR="008161A4">
                                <w:rPr>
                                  <w:rFonts w:asciiTheme="minorHAnsi" w:hAnsiTheme="minorHAnsi" w:cstheme="minorHAnsi"/>
                                  <w:b/>
                                  <w:color w:val="333399"/>
                                  <w:sz w:val="20"/>
                                  <w:szCs w:val="20"/>
                                </w:rPr>
                                <w:t xml:space="preserve"> – </w:t>
                              </w:r>
                              <w:r w:rsidR="008161A4" w:rsidRPr="00A84FFB">
                                <w:rPr>
                                  <w:rFonts w:asciiTheme="minorHAnsi" w:hAnsiTheme="minorHAnsi" w:cstheme="minorHAnsi"/>
                                  <w:color w:val="333399"/>
                                  <w:sz w:val="20"/>
                                  <w:szCs w:val="20"/>
                                </w:rPr>
                                <w:t>Christianity</w:t>
                              </w:r>
                              <w:r w:rsidRPr="00A84FFB">
                                <w:rPr>
                                  <w:rFonts w:asciiTheme="minorHAnsi" w:hAnsiTheme="minorHAnsi" w:cstheme="minorHAnsi"/>
                                  <w:color w:val="333399"/>
                                  <w:sz w:val="20"/>
                                  <w:szCs w:val="20"/>
                                </w:rPr>
                                <w:t>:</w:t>
                              </w:r>
                              <w:r w:rsidRPr="00BB27CD">
                                <w:rPr>
                                  <w:rFonts w:asciiTheme="minorHAnsi" w:hAnsiTheme="minorHAnsi" w:cstheme="minorHAnsi"/>
                                  <w:color w:val="333399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:rsidR="0034321D" w:rsidRPr="0034321D" w:rsidRDefault="0034321D" w:rsidP="00406246">
                              <w:pPr>
                                <w:spacing w:line="259" w:lineRule="auto"/>
                                <w:rPr>
                                  <w:rFonts w:asciiTheme="minorHAnsi" w:eastAsiaTheme="minorHAnsi" w:hAnsiTheme="minorHAnsi" w:cs="Arial"/>
                                  <w:color w:val="1A1A1A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34321D">
                                <w:rPr>
                                  <w:rFonts w:asciiTheme="minorHAnsi" w:eastAsiaTheme="minorHAnsi" w:hAnsiTheme="minorHAnsi" w:cs="Arial"/>
                                  <w:color w:val="1A1A1A"/>
                                  <w:sz w:val="16"/>
                                  <w:szCs w:val="16"/>
                                  <w:lang w:val="en-GB"/>
                                </w:rPr>
                                <w:t>I can explain how beliefs about right and wrong affect people’s behaviour. </w:t>
                              </w:r>
                            </w:p>
                            <w:p w:rsidR="0034321D" w:rsidRPr="0034321D" w:rsidRDefault="0034321D" w:rsidP="00406246">
                              <w:pPr>
                                <w:spacing w:line="259" w:lineRule="auto"/>
                                <w:rPr>
                                  <w:rFonts w:asciiTheme="minorHAnsi" w:eastAsiaTheme="minorHAnsi" w:hAnsiTheme="minorHAnsi" w:cs="Arial"/>
                                  <w:color w:val="1A1A1A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34321D">
                                <w:rPr>
                                  <w:rFonts w:asciiTheme="minorHAnsi" w:eastAsiaTheme="minorHAnsi" w:hAnsiTheme="minorHAnsi" w:cs="Arial"/>
                                  <w:color w:val="1A1A1A"/>
                                  <w:sz w:val="16"/>
                                  <w:szCs w:val="16"/>
                                  <w:lang w:val="en-GB"/>
                                </w:rPr>
                                <w:t>I can describe how some of the values held by communities or individuals affect behaviour and actions. </w:t>
                              </w:r>
                            </w:p>
                            <w:p w:rsidR="0034321D" w:rsidRPr="0034321D" w:rsidRDefault="0034321D" w:rsidP="00406246">
                              <w:pPr>
                                <w:spacing w:line="259" w:lineRule="auto"/>
                                <w:rPr>
                                  <w:rFonts w:asciiTheme="minorHAnsi" w:eastAsiaTheme="minorHAnsi" w:hAnsiTheme="minorHAnsi" w:cs="Arial"/>
                                  <w:color w:val="1A1A1A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34321D">
                                <w:rPr>
                                  <w:rFonts w:asciiTheme="minorHAnsi" w:eastAsiaTheme="minorHAnsi" w:hAnsiTheme="minorHAnsi" w:cs="Arial"/>
                                  <w:color w:val="1A1A1A"/>
                                  <w:sz w:val="16"/>
                                  <w:szCs w:val="16"/>
                                  <w:lang w:val="en-GB"/>
                                </w:rPr>
                                <w:t>I can present the key teachings and beliefs of a religion</w:t>
                              </w:r>
                            </w:p>
                            <w:p w:rsidR="0034321D" w:rsidRPr="0034321D" w:rsidRDefault="0034321D" w:rsidP="00406246">
                              <w:pPr>
                                <w:spacing w:line="259" w:lineRule="auto"/>
                                <w:rPr>
                                  <w:rFonts w:asciiTheme="minorHAnsi" w:eastAsiaTheme="minorHAnsi" w:hAnsiTheme="minorHAnsi" w:cs="Arial"/>
                                  <w:color w:val="1A1A1A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34321D">
                                <w:rPr>
                                  <w:rFonts w:asciiTheme="minorHAnsi" w:eastAsiaTheme="minorHAnsi" w:hAnsiTheme="minorHAnsi" w:cs="Arial"/>
                                  <w:color w:val="1A1A1A"/>
                                  <w:sz w:val="16"/>
                                  <w:szCs w:val="16"/>
                                  <w:lang w:val="en-GB"/>
                                </w:rPr>
                                <w:t>I can identify religious artefacts and explain how and why they are used.</w:t>
                              </w:r>
                            </w:p>
                            <w:p w:rsidR="0034321D" w:rsidRPr="0034321D" w:rsidRDefault="0034321D" w:rsidP="00406246">
                              <w:pPr>
                                <w:spacing w:line="259" w:lineRule="auto"/>
                                <w:rPr>
                                  <w:rFonts w:asciiTheme="minorHAnsi" w:eastAsiaTheme="minorHAnsi" w:hAnsiTheme="minorHAnsi" w:cs="Arial"/>
                                  <w:color w:val="1A1A1A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34321D">
                                <w:rPr>
                                  <w:rFonts w:asciiTheme="minorHAnsi" w:eastAsiaTheme="minorHAnsi" w:hAnsiTheme="minorHAnsi" w:cs="Arial"/>
                                  <w:color w:val="1A1A1A"/>
                                  <w:sz w:val="16"/>
                                  <w:szCs w:val="16"/>
                                  <w:lang w:val="en-GB"/>
                                </w:rPr>
                                <w:t>I can describe religious buildings and explain how they are used.</w:t>
                              </w:r>
                            </w:p>
                            <w:p w:rsidR="0034321D" w:rsidRPr="0034321D" w:rsidRDefault="0034321D" w:rsidP="00406246">
                              <w:pPr>
                                <w:spacing w:line="259" w:lineRule="auto"/>
                                <w:rPr>
                                  <w:rFonts w:asciiTheme="minorHAnsi" w:eastAsiaTheme="minorHAnsi" w:hAnsiTheme="minorHAnsi" w:cs="Arial"/>
                                  <w:color w:val="000000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34321D">
                                <w:rPr>
                                  <w:rFonts w:asciiTheme="minorHAnsi" w:eastAsiaTheme="minorHAnsi" w:hAnsiTheme="minorHAnsi" w:cs="Arial"/>
                                  <w:color w:val="000000"/>
                                  <w:sz w:val="16"/>
                                  <w:szCs w:val="16"/>
                                  <w:lang w:val="en-GB"/>
                                </w:rPr>
                                <w:t xml:space="preserve">I can </w:t>
                              </w:r>
                              <w:r w:rsidRPr="0034321D">
                                <w:rPr>
                                  <w:rFonts w:asciiTheme="minorHAnsi" w:eastAsiaTheme="minorHAnsi" w:hAnsiTheme="minorHAnsi" w:cs="Arial"/>
                                  <w:color w:val="1A1A1A"/>
                                  <w:sz w:val="16"/>
                                  <w:szCs w:val="16"/>
                                  <w:lang w:val="en-GB"/>
                                </w:rPr>
                                <w:t>explain some of the religious practices of both clerics and individuals</w:t>
                              </w:r>
                              <w:r w:rsidRPr="0034321D">
                                <w:rPr>
                                  <w:rFonts w:asciiTheme="minorHAnsi" w:eastAsiaTheme="minorHAnsi" w:hAnsiTheme="minorHAnsi" w:cs="Arial"/>
                                  <w:color w:val="000000"/>
                                  <w:sz w:val="16"/>
                                  <w:szCs w:val="16"/>
                                  <w:lang w:val="en-GB"/>
                                </w:rPr>
                                <w:t>.</w:t>
                              </w:r>
                            </w:p>
                            <w:p w:rsidR="001931AA" w:rsidRPr="00857FEB" w:rsidRDefault="001931AA" w:rsidP="00EE44A4">
                              <w:pPr>
                                <w:rPr>
                                  <w:rFonts w:ascii="Comic Sans MS" w:hAnsi="Comic Sans MS" w:cs="Segoe UI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2371060" y="3912781"/>
                            <a:ext cx="1924492" cy="17161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84FFB" w:rsidRDefault="005A04F6" w:rsidP="00A84FFB">
                              <w:pPr>
                                <w:pStyle w:val="Footer"/>
                                <w:spacing w:line="259" w:lineRule="auto"/>
                                <w:rPr>
                                  <w:color w:val="767171" w:themeColor="background2" w:themeShade="80"/>
                                  <w:sz w:val="16"/>
                                  <w:szCs w:val="16"/>
                                </w:rPr>
                              </w:pPr>
                              <w:r w:rsidRPr="00866B8A">
                                <w:rPr>
                                  <w:rFonts w:asciiTheme="minorHAnsi" w:hAnsiTheme="minorHAnsi" w:cstheme="minorHAnsi"/>
                                  <w:b/>
                                  <w:color w:val="767171" w:themeColor="background2" w:themeShade="80"/>
                                  <w:sz w:val="20"/>
                                  <w:szCs w:val="20"/>
                                </w:rPr>
                                <w:t>Geography</w:t>
                              </w:r>
                              <w:r w:rsidR="00A84FFB">
                                <w:rPr>
                                  <w:rFonts w:asciiTheme="minorHAnsi" w:hAnsiTheme="minorHAnsi" w:cstheme="minorHAnsi"/>
                                  <w:color w:val="767171" w:themeColor="background2" w:themeShade="80"/>
                                  <w:sz w:val="20"/>
                                  <w:szCs w:val="20"/>
                                </w:rPr>
                                <w:t xml:space="preserve"> -</w:t>
                              </w:r>
                              <w:r w:rsidR="00BB27CD" w:rsidRPr="00866B8A">
                                <w:rPr>
                                  <w:rFonts w:asciiTheme="minorHAnsi" w:hAnsiTheme="minorHAnsi" w:cstheme="minorHAnsi"/>
                                  <w:color w:val="767171" w:themeColor="background2" w:themeShade="8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866B8A" w:rsidRPr="00866B8A">
                                <w:rPr>
                                  <w:color w:val="767171" w:themeColor="background2" w:themeShade="80"/>
                                  <w:sz w:val="16"/>
                                  <w:szCs w:val="16"/>
                                </w:rPr>
                                <w:t>All Around the World</w:t>
                              </w:r>
                              <w:r w:rsidR="00A84FFB">
                                <w:rPr>
                                  <w:color w:val="767171" w:themeColor="background2" w:themeShade="80"/>
                                  <w:sz w:val="16"/>
                                  <w:szCs w:val="16"/>
                                </w:rPr>
                                <w:t>:</w:t>
                              </w:r>
                            </w:p>
                            <w:p w:rsidR="00866B8A" w:rsidRPr="00A84FFB" w:rsidRDefault="00866B8A" w:rsidP="00A84FFB">
                              <w:pPr>
                                <w:pStyle w:val="Footer"/>
                                <w:spacing w:line="259" w:lineRule="auto"/>
                                <w:rPr>
                                  <w:rFonts w:asciiTheme="minorHAnsi" w:eastAsia="Calibri" w:hAnsiTheme="minorHAnsi" w:cstheme="minorHAnsi"/>
                                  <w:color w:val="767171" w:themeColor="background2" w:themeShade="80"/>
                                  <w:sz w:val="16"/>
                                  <w:szCs w:val="16"/>
                                </w:rPr>
                              </w:pPr>
                              <w:r w:rsidRPr="00C54D97"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  <w:t xml:space="preserve">I can name and locate the Equator, Northern Hemisphere and Southern Hemisphere. </w:t>
                              </w:r>
                            </w:p>
                            <w:p w:rsidR="00866B8A" w:rsidRPr="00C54D97" w:rsidRDefault="00866B8A" w:rsidP="00A84FFB">
                              <w:pPr>
                                <w:spacing w:line="259" w:lineRule="auto"/>
                                <w:contextualSpacing/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C54D97"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  <w:t xml:space="preserve">I can name and locate the Tropics of Cancer and Capricorn, Arctic Circle, Antarctica and date time zones. </w:t>
                              </w:r>
                            </w:p>
                            <w:p w:rsidR="00866B8A" w:rsidRPr="00C54D97" w:rsidRDefault="00866B8A" w:rsidP="00A84FFB">
                              <w:pPr>
                                <w:spacing w:line="259" w:lineRule="auto"/>
                                <w:contextualSpacing/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C54D97"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  <w:t xml:space="preserve">I can describe some of the characteristics of these geographical areas. </w:t>
                              </w:r>
                            </w:p>
                            <w:p w:rsidR="00866B8A" w:rsidRPr="00C54D97" w:rsidRDefault="00866B8A" w:rsidP="00866B8A">
                              <w:pPr>
                                <w:spacing w:after="160" w:line="259" w:lineRule="auto"/>
                                <w:contextualSpacing/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C54D97"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  <w:t xml:space="preserve">I can describe how geographical similarities and differences between countries. </w:t>
                              </w:r>
                            </w:p>
                            <w:p w:rsidR="00BB27CD" w:rsidRPr="004E2769" w:rsidRDefault="00BB27CD" w:rsidP="00BB27CD">
                              <w:pP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</w:p>
                            <w:p w:rsidR="005A04F6" w:rsidRPr="004E2769" w:rsidRDefault="005A04F6" w:rsidP="00EE44A4">
                              <w:pP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5937662" y="1056905"/>
                            <a:ext cx="2357342" cy="262444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66B8A" w:rsidRPr="0000032F" w:rsidRDefault="005A04F6" w:rsidP="006C6FF7">
                              <w:pPr>
                                <w:rPr>
                                  <w:rFonts w:asciiTheme="minorHAnsi" w:eastAsiaTheme="minorHAnsi" w:hAnsiTheme="minorHAnsi" w:cstheme="minorBidi"/>
                                  <w:b/>
                                  <w:color w:val="0070C0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 w:rsidRPr="0000032F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70C0"/>
                                  <w:sz w:val="20"/>
                                  <w:szCs w:val="20"/>
                                </w:rPr>
                                <w:t>Science</w:t>
                              </w:r>
                              <w:r w:rsidR="00866B8A" w:rsidRPr="0000032F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70C0"/>
                                  <w:sz w:val="20"/>
                                  <w:szCs w:val="20"/>
                                </w:rPr>
                                <w:t xml:space="preserve"> - </w:t>
                              </w:r>
                              <w:r w:rsidR="00866B8A" w:rsidRPr="00A84FFB">
                                <w:rPr>
                                  <w:rFonts w:asciiTheme="minorHAnsi" w:eastAsiaTheme="minorHAnsi" w:hAnsiTheme="minorHAnsi" w:cstheme="minorBidi"/>
                                  <w:color w:val="0070C0"/>
                                  <w:sz w:val="20"/>
                                  <w:szCs w:val="20"/>
                                  <w:lang w:val="en-GB"/>
                                </w:rPr>
                                <w:t>Artful Flowers, Fruits and Seeds (</w:t>
                              </w:r>
                              <w:proofErr w:type="spellStart"/>
                              <w:r w:rsidR="00866B8A" w:rsidRPr="00A84FFB">
                                <w:rPr>
                                  <w:rFonts w:asciiTheme="minorHAnsi" w:eastAsiaTheme="minorHAnsi" w:hAnsiTheme="minorHAnsi" w:cstheme="minorBidi"/>
                                  <w:color w:val="0070C0"/>
                                  <w:sz w:val="20"/>
                                  <w:szCs w:val="20"/>
                                  <w:lang w:val="en-GB"/>
                                </w:rPr>
                                <w:t>Yr</w:t>
                              </w:r>
                              <w:proofErr w:type="spellEnd"/>
                              <w:r w:rsidR="00866B8A" w:rsidRPr="00A84FFB">
                                <w:rPr>
                                  <w:rFonts w:asciiTheme="minorHAnsi" w:eastAsiaTheme="minorHAnsi" w:hAnsiTheme="minorHAnsi" w:cstheme="minorBidi"/>
                                  <w:color w:val="0070C0"/>
                                  <w:sz w:val="20"/>
                                  <w:szCs w:val="20"/>
                                  <w:lang w:val="en-GB"/>
                                </w:rPr>
                                <w:t xml:space="preserve"> 3):</w:t>
                              </w:r>
                            </w:p>
                            <w:p w:rsidR="00B72DC5" w:rsidRPr="00B72DC5" w:rsidRDefault="00B72DC5" w:rsidP="00B72DC5">
                              <w:pPr>
                                <w:rPr>
                                  <w:rFonts w:asciiTheme="minorHAnsi" w:eastAsia="Calibri" w:hAnsiTheme="minorHAnsi" w:cstheme="minorHAnsi"/>
                                  <w:color w:val="000000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B72DC5">
                                <w:rPr>
                                  <w:rFonts w:asciiTheme="minorHAnsi" w:eastAsia="Calibri" w:hAnsiTheme="minorHAnsi" w:cstheme="minorHAnsi"/>
                                  <w:color w:val="000000"/>
                                  <w:sz w:val="16"/>
                                  <w:szCs w:val="16"/>
                                  <w:lang w:val="en-GB"/>
                                </w:rPr>
                                <w:t>Make systematic and careful observations.</w:t>
                              </w:r>
                            </w:p>
                            <w:p w:rsidR="00B72DC5" w:rsidRPr="00B72DC5" w:rsidRDefault="00B72DC5" w:rsidP="00B72DC5">
                              <w:pPr>
                                <w:rPr>
                                  <w:rFonts w:asciiTheme="minorHAnsi" w:eastAsia="Calibri" w:hAnsiTheme="minorHAnsi" w:cstheme="minorHAnsi"/>
                                  <w:color w:val="000000"/>
                                  <w:sz w:val="16"/>
                                  <w:szCs w:val="16"/>
                                  <w:u w:val="single"/>
                                  <w:lang w:val="en-GB"/>
                                </w:rPr>
                              </w:pPr>
                              <w:r w:rsidRPr="00B72DC5">
                                <w:rPr>
                                  <w:rFonts w:asciiTheme="minorHAnsi" w:eastAsia="Calibri" w:hAnsiTheme="minorHAnsi" w:cstheme="minorHAnsi"/>
                                  <w:color w:val="000000"/>
                                  <w:sz w:val="16"/>
                                  <w:szCs w:val="16"/>
                                  <w:lang w:val="en-GB"/>
                                </w:rPr>
                                <w:t>Record findings using simple scientific language, drawings and labelled diagrams.</w:t>
                              </w:r>
                            </w:p>
                            <w:p w:rsidR="00B72DC5" w:rsidRPr="00B72DC5" w:rsidRDefault="00B72DC5" w:rsidP="00B72DC5">
                              <w:pPr>
                                <w:rPr>
                                  <w:rFonts w:asciiTheme="minorHAnsi" w:eastAsia="Calibri" w:hAnsiTheme="minorHAnsi" w:cstheme="minorHAnsi"/>
                                  <w:color w:val="000000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B72DC5">
                                <w:rPr>
                                  <w:rFonts w:asciiTheme="minorHAnsi" w:eastAsia="Calibri" w:hAnsiTheme="minorHAnsi" w:cstheme="minorHAnsi"/>
                                  <w:color w:val="000000"/>
                                  <w:sz w:val="16"/>
                                  <w:szCs w:val="16"/>
                                  <w:lang w:val="en-GB"/>
                                </w:rPr>
                                <w:t>Identify differences, similarities or changes related to simple scientific ideas and processes.</w:t>
                              </w:r>
                            </w:p>
                            <w:p w:rsidR="00B72DC5" w:rsidRPr="00B72DC5" w:rsidRDefault="00B72DC5" w:rsidP="00B72DC5">
                              <w:pPr>
                                <w:rPr>
                                  <w:rFonts w:asciiTheme="minorHAnsi" w:eastAsia="Calibri" w:hAnsiTheme="minorHAnsi" w:cstheme="minorHAnsi"/>
                                  <w:color w:val="000000"/>
                                  <w:sz w:val="16"/>
                                  <w:szCs w:val="16"/>
                                  <w:u w:val="single"/>
                                  <w:lang w:val="en-GB"/>
                                </w:rPr>
                              </w:pPr>
                              <w:r w:rsidRPr="00B72DC5">
                                <w:rPr>
                                  <w:rFonts w:asciiTheme="minorHAnsi" w:eastAsia="Calibri" w:hAnsiTheme="minorHAnsi" w:cstheme="minorHAnsi"/>
                                  <w:color w:val="000000"/>
                                  <w:sz w:val="16"/>
                                  <w:szCs w:val="16"/>
                                  <w:lang w:val="en-GB"/>
                                </w:rPr>
                                <w:t>Use straightforward scientific evidence to answer questions or to support findings.</w:t>
                              </w:r>
                            </w:p>
                            <w:p w:rsidR="00B72DC5" w:rsidRPr="00B72DC5" w:rsidRDefault="00B72DC5" w:rsidP="00B72DC5">
                              <w:pPr>
                                <w:rPr>
                                  <w:rFonts w:asciiTheme="minorHAnsi" w:eastAsia="Calibri" w:hAnsiTheme="minorHAnsi" w:cstheme="minorHAnsi"/>
                                  <w:color w:val="000000"/>
                                  <w:sz w:val="16"/>
                                  <w:szCs w:val="16"/>
                                  <w:u w:val="single"/>
                                  <w:lang w:val="en-GB"/>
                                </w:rPr>
                              </w:pPr>
                              <w:r w:rsidRPr="00B72DC5">
                                <w:rPr>
                                  <w:rFonts w:asciiTheme="minorHAnsi" w:eastAsia="Calibri" w:hAnsiTheme="minorHAnsi" w:cstheme="minorHAnsi"/>
                                  <w:color w:val="000000"/>
                                  <w:sz w:val="16"/>
                                  <w:szCs w:val="16"/>
                                  <w:lang w:val="en-GB"/>
                                </w:rPr>
                                <w:t>Ask relevant questions and use different types of scientific enquiries to answer them.</w:t>
                              </w:r>
                            </w:p>
                            <w:p w:rsidR="00B72DC5" w:rsidRPr="00B72DC5" w:rsidRDefault="00B72DC5" w:rsidP="00B72DC5">
                              <w:pPr>
                                <w:rPr>
                                  <w:rFonts w:asciiTheme="minorHAnsi" w:eastAsia="Calibri" w:hAnsiTheme="minorHAnsi" w:cstheme="minorHAnsi"/>
                                  <w:color w:val="000000"/>
                                  <w:sz w:val="16"/>
                                  <w:szCs w:val="16"/>
                                  <w:u w:val="single"/>
                                  <w:lang w:val="en-GB"/>
                                </w:rPr>
                              </w:pPr>
                              <w:r w:rsidRPr="00B72DC5">
                                <w:rPr>
                                  <w:rFonts w:asciiTheme="minorHAnsi" w:eastAsia="Calibri" w:hAnsiTheme="minorHAnsi" w:cstheme="minorHAnsi"/>
                                  <w:color w:val="000000"/>
                                  <w:sz w:val="16"/>
                                  <w:szCs w:val="16"/>
                                  <w:lang w:val="en-GB"/>
                                </w:rPr>
                                <w:t>Gather, record, classify and present data in a variety of ways to help answer questions.</w:t>
                              </w:r>
                            </w:p>
                            <w:p w:rsidR="00B72DC5" w:rsidRPr="00B72DC5" w:rsidRDefault="00B72DC5" w:rsidP="00B72DC5">
                              <w:pPr>
                                <w:rPr>
                                  <w:rFonts w:asciiTheme="minorHAnsi" w:eastAsia="Calibri" w:hAnsiTheme="minorHAnsi" w:cstheme="minorHAnsi"/>
                                  <w:color w:val="000000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B72DC5">
                                <w:rPr>
                                  <w:rFonts w:asciiTheme="minorHAnsi" w:eastAsia="Calibri" w:hAnsiTheme="minorHAnsi" w:cstheme="minorHAnsi"/>
                                  <w:color w:val="000000"/>
                                  <w:sz w:val="16"/>
                                  <w:szCs w:val="16"/>
                                  <w:lang w:val="en-GB"/>
                                </w:rPr>
                                <w:t>Set up simple practical enquiries and comparative and fair tests</w:t>
                              </w:r>
                            </w:p>
                            <w:p w:rsidR="00B72DC5" w:rsidRPr="00B72DC5" w:rsidRDefault="00B72DC5" w:rsidP="00B72DC5">
                              <w:pPr>
                                <w:rPr>
                                  <w:rFonts w:asciiTheme="minorHAnsi" w:eastAsia="Calibri" w:hAnsiTheme="minorHAnsi" w:cstheme="minorHAnsi"/>
                                  <w:color w:val="000000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B72DC5">
                                <w:rPr>
                                  <w:rFonts w:asciiTheme="minorHAnsi" w:eastAsia="Calibri" w:hAnsiTheme="minorHAnsi" w:cstheme="minorHAnsi"/>
                                  <w:color w:val="000000"/>
                                  <w:sz w:val="16"/>
                                  <w:szCs w:val="16"/>
                                  <w:lang w:val="en-GB"/>
                                </w:rPr>
                                <w:t>Report on findings from enquiries, including oral and written explanations, displays or presentations of results and conclusions.</w:t>
                              </w:r>
                            </w:p>
                            <w:p w:rsidR="00B72DC5" w:rsidRPr="00B72DC5" w:rsidRDefault="00B72DC5" w:rsidP="00B72DC5">
                              <w:pPr>
                                <w:rPr>
                                  <w:rFonts w:asciiTheme="minorHAnsi" w:eastAsia="Calibri" w:hAnsiTheme="minorHAnsi" w:cstheme="minorHAnsi"/>
                                  <w:color w:val="000000"/>
                                  <w:sz w:val="16"/>
                                  <w:szCs w:val="16"/>
                                  <w:u w:val="single"/>
                                  <w:lang w:val="en-GB"/>
                                </w:rPr>
                              </w:pPr>
                              <w:r w:rsidRPr="00B72DC5">
                                <w:rPr>
                                  <w:rFonts w:asciiTheme="minorHAnsi" w:eastAsia="Calibri" w:hAnsiTheme="minorHAnsi" w:cstheme="minorHAnsi"/>
                                  <w:color w:val="000000"/>
                                  <w:sz w:val="16"/>
                                  <w:szCs w:val="16"/>
                                  <w:lang w:val="en-GB"/>
                                </w:rPr>
                                <w:t>Use results to draw simple conclusions, make predictions for new values, suggest improvements and raise further questions.</w:t>
                              </w:r>
                            </w:p>
                            <w:p w:rsidR="00F25477" w:rsidRPr="00BB27CD" w:rsidRDefault="00F25477" w:rsidP="006C1BA7">
                              <w:pPr>
                                <w:rPr>
                                  <w:rFonts w:asciiTheme="minorHAnsi" w:eastAsia="Calibri" w:hAnsiTheme="minorHAnsi" w:cstheme="minorHAnsi"/>
                                  <w:color w:val="000000"/>
                                  <w:sz w:val="16"/>
                                  <w:szCs w:val="16"/>
                                  <w:lang w:val="en-GB"/>
                                </w:rPr>
                              </w:pPr>
                            </w:p>
                            <w:p w:rsidR="005A04F6" w:rsidRPr="00AE2567" w:rsidRDefault="005A04F6" w:rsidP="00EE44A4">
                              <w:pP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3253839" y="2"/>
                            <a:ext cx="2351050" cy="10569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C1BA7" w:rsidRPr="00BB27CD" w:rsidRDefault="005A04F6" w:rsidP="006C1BA7">
                              <w:pPr>
                                <w:rPr>
                                  <w:rFonts w:asciiTheme="minorHAnsi" w:hAnsiTheme="minorHAnsi" w:cstheme="minorHAnsi"/>
                                  <w:color w:val="008000"/>
                                  <w:sz w:val="16"/>
                                  <w:szCs w:val="16"/>
                                </w:rPr>
                              </w:pPr>
                              <w:r w:rsidRPr="00BB27C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70AD47"/>
                                  <w:sz w:val="20"/>
                                  <w:szCs w:val="20"/>
                                </w:rPr>
                                <w:t xml:space="preserve">Computing </w:t>
                              </w:r>
                              <w:r w:rsidRPr="00A84FFB">
                                <w:rPr>
                                  <w:rFonts w:asciiTheme="minorHAnsi" w:hAnsiTheme="minorHAnsi" w:cstheme="minorHAnsi"/>
                                  <w:bCs/>
                                  <w:color w:val="70AD47"/>
                                  <w:sz w:val="20"/>
                                  <w:szCs w:val="20"/>
                                </w:rPr>
                                <w:t>(Rising Stars</w:t>
                              </w:r>
                              <w:r w:rsidR="00C54D97" w:rsidRPr="00A84FFB">
                                <w:rPr>
                                  <w:rFonts w:asciiTheme="minorHAnsi" w:hAnsiTheme="minorHAnsi" w:cstheme="minorHAnsi"/>
                                  <w:bCs/>
                                  <w:color w:val="70AD47"/>
                                  <w:sz w:val="20"/>
                                  <w:szCs w:val="20"/>
                                </w:rPr>
                                <w:t>) – We are Programmers</w:t>
                              </w:r>
                              <w:r w:rsidR="00C54D97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70AD47"/>
                                  <w:sz w:val="20"/>
                                  <w:szCs w:val="20"/>
                                </w:rPr>
                                <w:t>:</w:t>
                              </w:r>
                            </w:p>
                            <w:p w:rsidR="00C54D97" w:rsidRPr="00C54D97" w:rsidRDefault="00C54D97" w:rsidP="00C54D97">
                              <w:pPr>
                                <w:spacing w:after="160" w:line="259" w:lineRule="auto"/>
                                <w:contextualSpacing/>
                                <w:rPr>
                                  <w:rFonts w:asciiTheme="minorHAnsi" w:eastAsia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C54D97">
                                <w:rPr>
                                  <w:rFonts w:asciiTheme="minorHAnsi" w:eastAsia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  <w:t>I can create an algorithm for an animated scene in the form of a storyboard.</w:t>
                              </w:r>
                            </w:p>
                            <w:p w:rsidR="00C54D97" w:rsidRDefault="00C54D97" w:rsidP="00C54D97">
                              <w:pPr>
                                <w:spacing w:after="160" w:line="259" w:lineRule="auto"/>
                                <w:contextualSpacing/>
                                <w:rPr>
                                  <w:rFonts w:asciiTheme="minorHAnsi" w:eastAsia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C54D97">
                                <w:rPr>
                                  <w:rFonts w:asciiTheme="minorHAnsi" w:eastAsia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  <w:t>I can write a program in the Scratch to create the animation.</w:t>
                              </w:r>
                            </w:p>
                            <w:p w:rsidR="005A04F6" w:rsidRPr="00C54D97" w:rsidRDefault="00C54D97" w:rsidP="00C54D97">
                              <w:pPr>
                                <w:spacing w:after="160" w:line="259" w:lineRule="auto"/>
                                <w:contextualSpacing/>
                                <w:rPr>
                                  <w:rFonts w:asciiTheme="minorHAnsi" w:eastAsia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C54D97">
                                <w:rPr>
                                  <w:rFonts w:asciiTheme="minorHAnsi" w:eastAsia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  <w:t>I can create mistakes in my animation programs.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" y="3221665"/>
                            <a:ext cx="2307264" cy="23913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B27CD" w:rsidRPr="00A84FFB" w:rsidRDefault="005A04F6" w:rsidP="00866B8A">
                              <w:pPr>
                                <w:rPr>
                                  <w:rFonts w:asciiTheme="minorHAnsi" w:eastAsia="Calibri" w:hAnsiTheme="minorHAnsi" w:cstheme="minorHAnsi"/>
                                  <w:b/>
                                  <w:color w:val="1A1A1A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A84FFB">
                                <w:rPr>
                                  <w:rFonts w:asciiTheme="minorHAnsi" w:hAnsiTheme="minorHAnsi" w:cstheme="minorHAnsi"/>
                                  <w:b/>
                                  <w:color w:val="FF6600"/>
                                  <w:sz w:val="20"/>
                                  <w:szCs w:val="20"/>
                                </w:rPr>
                                <w:t>H</w:t>
                              </w:r>
                              <w:r w:rsidR="00866B8A" w:rsidRPr="00A84FFB">
                                <w:rPr>
                                  <w:rFonts w:asciiTheme="minorHAnsi" w:hAnsiTheme="minorHAnsi" w:cstheme="minorHAnsi"/>
                                  <w:b/>
                                  <w:color w:val="FF6600"/>
                                  <w:sz w:val="20"/>
                                  <w:szCs w:val="20"/>
                                </w:rPr>
                                <w:t xml:space="preserve">istory - </w:t>
                              </w:r>
                              <w:r w:rsidR="00866B8A" w:rsidRPr="00A84FFB">
                                <w:rPr>
                                  <w:color w:val="ED7D31" w:themeColor="accent2"/>
                                  <w:sz w:val="20"/>
                                  <w:szCs w:val="20"/>
                                </w:rPr>
                                <w:t>Leisure &amp; Entertainment:</w:t>
                              </w:r>
                            </w:p>
                            <w:p w:rsidR="004B12FA" w:rsidRPr="004B12FA" w:rsidRDefault="004B12FA" w:rsidP="004B12FA">
                              <w:pPr>
                                <w:spacing w:line="259" w:lineRule="auto"/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4B12FA"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  <w:t xml:space="preserve">I can use more than one source of evidence for historical enquiry in order to gain a more accurate understanding of history. </w:t>
                              </w:r>
                            </w:p>
                            <w:p w:rsidR="004B12FA" w:rsidRPr="004B12FA" w:rsidRDefault="004B12FA" w:rsidP="004B12FA">
                              <w:pPr>
                                <w:spacing w:line="259" w:lineRule="auto"/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4B12FA"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  <w:t xml:space="preserve">I can describe different accounts of a historical event, explaining some of the reasons why the accounts may differ. </w:t>
                              </w:r>
                            </w:p>
                            <w:p w:rsidR="004B12FA" w:rsidRPr="004B12FA" w:rsidRDefault="004B12FA" w:rsidP="004B12FA">
                              <w:pPr>
                                <w:spacing w:line="259" w:lineRule="auto"/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4B12FA"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  <w:t>I can place events, artefacts and historical figures on a time line using dates.</w:t>
                              </w:r>
                            </w:p>
                            <w:p w:rsidR="004B12FA" w:rsidRPr="004B12FA" w:rsidRDefault="004B12FA" w:rsidP="004B12FA">
                              <w:pPr>
                                <w:spacing w:line="259" w:lineRule="auto"/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4B12FA"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  <w:t>I can understand the concept of change ove</w:t>
                              </w:r>
                              <w:r w:rsidR="007629D8"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  <w:t>r time, representing this,</w:t>
                              </w:r>
                              <w:r w:rsidRPr="004B12FA"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  <w:t xml:space="preserve"> with evidence, on a time line. </w:t>
                              </w:r>
                            </w:p>
                            <w:p w:rsidR="004B12FA" w:rsidRPr="004B12FA" w:rsidRDefault="004B12FA" w:rsidP="004B12FA">
                              <w:pPr>
                                <w:spacing w:line="259" w:lineRule="auto"/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4B12FA"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  <w:t>I can use appropriate historical vocabulary to communicate, including: dates, time period, era, chronology, continuity, change, century, decade and legacy.</w:t>
                              </w:r>
                            </w:p>
                            <w:p w:rsidR="004B12FA" w:rsidRPr="004B12FA" w:rsidRDefault="004B12FA" w:rsidP="004B12FA">
                              <w:pPr>
                                <w:spacing w:line="259" w:lineRule="auto"/>
                                <w:rPr>
                                  <w:rFonts w:asciiTheme="minorHAnsi" w:eastAsiaTheme="minorHAnsi" w:hAnsiTheme="minorHAnsi" w:cstheme="minorBidi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4B12FA"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  <w:t>I can use original ways to present information and ideas.</w:t>
                              </w:r>
                            </w:p>
                            <w:p w:rsidR="009A4C22" w:rsidRPr="00CA00C6" w:rsidRDefault="009A4C22" w:rsidP="00EE44A4">
                              <w:pP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4369981" y="1722474"/>
                            <a:ext cx="1533296" cy="211946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B27CD" w:rsidRPr="0000032F" w:rsidRDefault="005A04F6" w:rsidP="00866B8A">
                              <w:pPr>
                                <w:rPr>
                                  <w:rFonts w:asciiTheme="minorHAnsi" w:eastAsiaTheme="minorHAnsi" w:hAnsiTheme="minorHAnsi" w:cstheme="minorBidi"/>
                                  <w:b/>
                                  <w:color w:val="7030A0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 w:rsidRPr="0000032F">
                                <w:rPr>
                                  <w:rFonts w:asciiTheme="minorHAnsi" w:hAnsiTheme="minorHAnsi" w:cstheme="minorHAnsi"/>
                                  <w:b/>
                                  <w:color w:val="7030A0"/>
                                  <w:sz w:val="20"/>
                                  <w:szCs w:val="20"/>
                                </w:rPr>
                                <w:t>Music</w:t>
                              </w:r>
                              <w:r w:rsidR="00866B8A" w:rsidRPr="0000032F">
                                <w:rPr>
                                  <w:rFonts w:asciiTheme="minorHAnsi" w:hAnsiTheme="minorHAnsi" w:cstheme="minorHAnsi"/>
                                  <w:b/>
                                  <w:color w:val="7030A0"/>
                                  <w:sz w:val="20"/>
                                  <w:szCs w:val="20"/>
                                </w:rPr>
                                <w:t xml:space="preserve"> -</w:t>
                              </w:r>
                              <w:r w:rsidRPr="0000032F">
                                <w:rPr>
                                  <w:rFonts w:asciiTheme="minorHAnsi" w:hAnsiTheme="minorHAnsi" w:cstheme="minorHAnsi"/>
                                  <w:color w:val="7030A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866B8A" w:rsidRPr="0000032F">
                                <w:rPr>
                                  <w:rFonts w:asciiTheme="minorHAnsi" w:eastAsiaTheme="minorHAnsi" w:hAnsiTheme="minorHAnsi" w:cstheme="minorBidi"/>
                                  <w:b/>
                                  <w:color w:val="7030A0"/>
                                  <w:sz w:val="20"/>
                                  <w:szCs w:val="20"/>
                                  <w:lang w:val="en-GB"/>
                                </w:rPr>
                                <w:t>‘Sounds’ (Music Express Y3):</w:t>
                              </w:r>
                            </w:p>
                            <w:p w:rsidR="000E4FE0" w:rsidRPr="00C54D97" w:rsidRDefault="000E4FE0" w:rsidP="000E4FE0">
                              <w:pPr>
                                <w:spacing w:after="160" w:line="259" w:lineRule="auto"/>
                                <w:contextualSpacing/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C54D97"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  <w:t>I can sing from memory with accurate pitch.</w:t>
                              </w:r>
                            </w:p>
                            <w:p w:rsidR="000E4FE0" w:rsidRPr="00C54D97" w:rsidRDefault="000E4FE0" w:rsidP="000E4FE0">
                              <w:pPr>
                                <w:spacing w:after="160" w:line="259" w:lineRule="auto"/>
                                <w:contextualSpacing/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C54D97"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  <w:t>I can sing in tune.</w:t>
                              </w:r>
                            </w:p>
                            <w:p w:rsidR="000E4FE0" w:rsidRPr="00C54D97" w:rsidRDefault="000E4FE0" w:rsidP="000E4FE0">
                              <w:pPr>
                                <w:spacing w:after="160" w:line="259" w:lineRule="auto"/>
                                <w:contextualSpacing/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C54D97"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  <w:t>I can maintain a simple part within a group.</w:t>
                              </w:r>
                            </w:p>
                            <w:p w:rsidR="000E4FE0" w:rsidRPr="00C54D97" w:rsidRDefault="000E4FE0" w:rsidP="000E4FE0">
                              <w:pPr>
                                <w:spacing w:after="160" w:line="259" w:lineRule="auto"/>
                                <w:contextualSpacing/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C54D97"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  <w:t>I can pronounce words within a song clearly.</w:t>
                              </w:r>
                            </w:p>
                            <w:p w:rsidR="000E4FE0" w:rsidRPr="00C54D97" w:rsidRDefault="000E4FE0" w:rsidP="000E4FE0">
                              <w:pPr>
                                <w:spacing w:after="160" w:line="259" w:lineRule="auto"/>
                                <w:contextualSpacing/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C54D97"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  <w:t xml:space="preserve">I can show control of </w:t>
                              </w:r>
                              <w:r w:rsidRPr="00A84FFB"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  <w:t>voic</w:t>
                              </w:r>
                              <w:r w:rsidR="00A84FFB"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  <w:t>e.</w:t>
                              </w:r>
                            </w:p>
                            <w:p w:rsidR="000E4FE0" w:rsidRPr="00C54D97" w:rsidRDefault="000E4FE0" w:rsidP="000E4FE0">
                              <w:pPr>
                                <w:spacing w:after="160" w:line="259" w:lineRule="auto"/>
                                <w:contextualSpacing/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C54D97"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  <w:t xml:space="preserve">I can play notes on an instrument with care so that they are clear. </w:t>
                              </w:r>
                            </w:p>
                            <w:p w:rsidR="005A04F6" w:rsidRPr="00C54D97" w:rsidRDefault="000E4FE0" w:rsidP="000E4FE0">
                              <w:pPr>
                                <w:spacing w:after="160" w:line="259" w:lineRule="auto"/>
                                <w:contextualSpacing/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C54D97">
                                <w:rPr>
                                  <w:rFonts w:asciiTheme="minorHAnsi" w:eastAsiaTheme="minorHAnsi" w:hAnsiTheme="minorHAnsi" w:cs="Arial"/>
                                  <w:sz w:val="16"/>
                                  <w:szCs w:val="16"/>
                                </w:rPr>
                                <w:t>I can perform with control and awareness of others.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5964865" y="3700130"/>
                            <a:ext cx="2330140" cy="194501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F4B4B" w:rsidRPr="00BB27CD" w:rsidRDefault="005A04F6" w:rsidP="00BB27CD">
                              <w:pPr>
                                <w:rPr>
                                  <w:rFonts w:asciiTheme="minorHAnsi" w:hAnsiTheme="minorHAnsi" w:cstheme="minorHAnsi"/>
                                  <w:sz w:val="20"/>
                                  <w:szCs w:val="20"/>
                                </w:rPr>
                              </w:pPr>
                              <w:r w:rsidRPr="00BB27CD">
                                <w:rPr>
                                  <w:rFonts w:asciiTheme="minorHAnsi" w:hAnsiTheme="minorHAnsi" w:cstheme="minorHAnsi"/>
                                  <w:b/>
                                  <w:color w:val="FF66FF"/>
                                  <w:sz w:val="20"/>
                                  <w:szCs w:val="20"/>
                                </w:rPr>
                                <w:t>PHSE</w:t>
                              </w:r>
                              <w:r w:rsidR="00406246">
                                <w:rPr>
                                  <w:rFonts w:asciiTheme="minorHAnsi" w:hAnsiTheme="minorHAnsi" w:cstheme="minorHAnsi"/>
                                  <w:b/>
                                  <w:color w:val="FF66FF"/>
                                  <w:sz w:val="20"/>
                                  <w:szCs w:val="20"/>
                                </w:rPr>
                                <w:t xml:space="preserve"> – </w:t>
                              </w:r>
                              <w:r w:rsidR="00406246" w:rsidRPr="00A84FFB">
                                <w:rPr>
                                  <w:rFonts w:asciiTheme="minorHAnsi" w:hAnsiTheme="minorHAnsi" w:cstheme="minorHAnsi"/>
                                  <w:color w:val="FF66FF"/>
                                  <w:sz w:val="20"/>
                                  <w:szCs w:val="20"/>
                                </w:rPr>
                                <w:t>Peer Pressure and Cycle Safety</w:t>
                              </w:r>
                              <w:r w:rsidRPr="00BB27CD">
                                <w:rPr>
                                  <w:rFonts w:asciiTheme="minorHAnsi" w:hAnsiTheme="minorHAnsi" w:cstheme="minorHAnsi"/>
                                  <w:color w:val="FF66FF"/>
                                  <w:sz w:val="20"/>
                                  <w:szCs w:val="20"/>
                                </w:rPr>
                                <w:t>:</w:t>
                              </w:r>
                              <w:r w:rsidRPr="00BB27CD">
                                <w:rPr>
                                  <w:rFonts w:asciiTheme="minorHAnsi" w:hAnsiTheme="minorHAnsi" w:cstheme="minorHAnsi"/>
                                  <w:b/>
                                  <w:color w:val="FF66FF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:rsidR="00A95610" w:rsidRPr="0000032F" w:rsidRDefault="00A95610" w:rsidP="0000032F">
                              <w:pPr>
                                <w:rPr>
                                  <w:rFonts w:asciiTheme="minorHAnsi" w:hAnsiTheme="minorHAnsi"/>
                                  <w:b/>
                                  <w:i/>
                                  <w:sz w:val="16"/>
                                  <w:szCs w:val="16"/>
                                  <w:u w:val="single"/>
                                  <w:lang w:val="en-GB"/>
                                </w:rPr>
                              </w:pPr>
                              <w:r w:rsidRPr="00A95610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  <w:t>Know how to behave responsibly and make good choices.</w:t>
                              </w:r>
                            </w:p>
                            <w:p w:rsidR="00A95610" w:rsidRPr="00A95610" w:rsidRDefault="00A95610" w:rsidP="0000032F">
                              <w:pPr>
                                <w:rPr>
                                  <w:rFonts w:asciiTheme="minorHAnsi" w:hAnsiTheme="minorHAnsi"/>
                                  <w:b/>
                                  <w:i/>
                                  <w:sz w:val="16"/>
                                  <w:szCs w:val="16"/>
                                  <w:u w:val="single"/>
                                  <w:lang w:val="en-GB"/>
                                </w:rPr>
                              </w:pPr>
                              <w:r w:rsidRPr="00A95610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  <w:t>Realise the na</w:t>
                              </w:r>
                              <w:r w:rsidR="00406246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  <w:t>ture and consequences of</w:t>
                              </w:r>
                              <w:r w:rsidRPr="00A95610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  <w:t xml:space="preserve"> bullying</w:t>
                              </w:r>
                              <w:r w:rsidR="00406246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  <w:t>.</w:t>
                              </w:r>
                            </w:p>
                            <w:p w:rsidR="00A95610" w:rsidRPr="0000032F" w:rsidRDefault="00A95610" w:rsidP="0000032F">
                              <w:pPr>
                                <w:spacing w:line="259" w:lineRule="auto"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A95610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  <w:t>Know how to be courteous and polite to adults and their peers.</w:t>
                              </w:r>
                            </w:p>
                            <w:p w:rsidR="0000032F" w:rsidRPr="0000032F" w:rsidRDefault="00A95610" w:rsidP="0000032F">
                              <w:pP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A95610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  <w:t>Make informed choices for keeping healthy and safe.</w:t>
                              </w:r>
                            </w:p>
                            <w:p w:rsidR="0000032F" w:rsidRPr="0000032F" w:rsidRDefault="00A95610" w:rsidP="0000032F">
                              <w:pPr>
                                <w:rPr>
                                  <w:rFonts w:asciiTheme="minorHAnsi" w:hAnsiTheme="minorHAnsi"/>
                                  <w:i/>
                                  <w:sz w:val="16"/>
                                  <w:szCs w:val="16"/>
                                  <w:u w:val="single"/>
                                  <w:lang w:val="en-GB"/>
                                </w:rPr>
                              </w:pPr>
                              <w:r w:rsidRPr="00A95610">
                                <w:rPr>
                                  <w:rFonts w:asciiTheme="minorHAnsi" w:hAnsiTheme="minorHAnsi"/>
                                  <w:sz w:val="16"/>
                                  <w:szCs w:val="16"/>
                                  <w:lang w:val="en-GB"/>
                                </w:rPr>
                                <w:t>Talk and write about their views and opinions.</w:t>
                              </w:r>
                            </w:p>
                            <w:p w:rsidR="00A95610" w:rsidRPr="00A95610" w:rsidRDefault="00A95610" w:rsidP="0000032F">
                              <w:pPr>
                                <w:rPr>
                                  <w:rFonts w:asciiTheme="minorHAnsi" w:hAnsiTheme="minorHAnsi"/>
                                  <w:i/>
                                  <w:sz w:val="16"/>
                                  <w:szCs w:val="16"/>
                                  <w:u w:val="single"/>
                                  <w:lang w:val="en-GB"/>
                                </w:rPr>
                              </w:pPr>
                              <w:r w:rsidRPr="00A95610">
                                <w:rPr>
                                  <w:rFonts w:asciiTheme="minorHAnsi" w:hAnsiTheme="minorHAnsi"/>
                                  <w:sz w:val="16"/>
                                  <w:szCs w:val="16"/>
                                  <w:lang w:val="en-GB"/>
                                </w:rPr>
                                <w:t>Care about other people’s feelings and try to see things from other people’s points of view (empathy).</w:t>
                              </w:r>
                            </w:p>
                            <w:p w:rsidR="005A04F6" w:rsidRPr="0000032F" w:rsidRDefault="00A95610" w:rsidP="00A95610">
                              <w:pPr>
                                <w:shd w:val="clear" w:color="auto" w:fill="FFFFFF"/>
                                <w:rPr>
                                  <w:rFonts w:ascii="Segoe UI" w:hAnsi="Segoe UI" w:cs="Segoe UI"/>
                                  <w:color w:val="212121"/>
                                  <w:sz w:val="16"/>
                                  <w:szCs w:val="16"/>
                                </w:rPr>
                              </w:pPr>
                              <w:r w:rsidRPr="0000032F">
                                <w:rPr>
                                  <w:rFonts w:asciiTheme="minorHAnsi" w:eastAsiaTheme="minorHAnsi" w:hAnsiTheme="minorHAnsi" w:cstheme="minorBidi"/>
                                  <w:sz w:val="16"/>
                                  <w:szCs w:val="16"/>
                                  <w:lang w:val="en-GB"/>
                                </w:rPr>
                                <w:t>Know that difference and similarities between people arise from a number of factors.</w:t>
                              </w:r>
                            </w:p>
                            <w:p w:rsidR="005A04F6" w:rsidRPr="00C20394" w:rsidRDefault="005A04F6" w:rsidP="00EE44A4">
                              <w:pPr>
                                <w:rPr>
                                  <w:rFonts w:ascii="Comic Sans MS" w:hAnsi="Comic Sans MS"/>
                                  <w:color w:val="FF66FF"/>
                                  <w:sz w:val="20"/>
                                  <w:szCs w:val="20"/>
                                </w:rPr>
                              </w:pPr>
                            </w:p>
                            <w:p w:rsidR="005A04F6" w:rsidRPr="00866B2C" w:rsidRDefault="005A04F6" w:rsidP="00EE44A4">
                              <w:pPr>
                                <w:rPr>
                                  <w:rFonts w:ascii="Comic Sans MS" w:hAnsi="Comic Sans MS"/>
                                  <w:color w:val="000000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2307266" y="1258785"/>
                            <a:ext cx="2009553" cy="262624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84FFB" w:rsidRDefault="005A04F6" w:rsidP="006C6FF7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5050"/>
                                  <w:sz w:val="20"/>
                                  <w:szCs w:val="20"/>
                                </w:rPr>
                              </w:pPr>
                              <w:r w:rsidRPr="00BB27C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5050"/>
                                  <w:sz w:val="20"/>
                                  <w:szCs w:val="20"/>
                                </w:rPr>
                                <w:t>P</w:t>
                              </w:r>
                              <w:r w:rsidR="006C6FF7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5050"/>
                                  <w:sz w:val="20"/>
                                  <w:szCs w:val="20"/>
                                </w:rPr>
                                <w:t>E</w:t>
                              </w:r>
                              <w:r w:rsidR="00A84FFB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5050"/>
                                  <w:sz w:val="20"/>
                                  <w:szCs w:val="20"/>
                                </w:rPr>
                                <w:t xml:space="preserve">  </w:t>
                              </w:r>
                            </w:p>
                            <w:p w:rsidR="006C6FF7" w:rsidRPr="00A84FFB" w:rsidRDefault="00BB27CD" w:rsidP="006C6FF7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5050"/>
                                  <w:sz w:val="20"/>
                                  <w:szCs w:val="20"/>
                                </w:rPr>
                              </w:pPr>
                              <w:r w:rsidRPr="00A84FFB">
                                <w:rPr>
                                  <w:rFonts w:asciiTheme="minorHAnsi" w:hAnsiTheme="minorHAnsi" w:cstheme="minorHAnsi"/>
                                  <w:bCs/>
                                  <w:color w:val="FF5050"/>
                                  <w:sz w:val="20"/>
                                  <w:szCs w:val="20"/>
                                </w:rPr>
                                <w:t>Football:</w:t>
                              </w:r>
                              <w:r w:rsidR="006C6FF7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6C6FF7" w:rsidRPr="006C6FF7">
                                <w:rPr>
                                  <w:rFonts w:asciiTheme="minorHAnsi" w:hAnsiTheme="minorHAnsi"/>
                                  <w:sz w:val="16"/>
                                  <w:szCs w:val="16"/>
                                  <w:lang w:val="en-GB"/>
                                </w:rPr>
                                <w:t>Choose appropriate tactics to cause problems for the opposition.</w:t>
                              </w:r>
                            </w:p>
                            <w:p w:rsidR="006C6FF7" w:rsidRPr="006C6FF7" w:rsidRDefault="006C6FF7" w:rsidP="006C6FF7">
                              <w:pPr>
                                <w:rPr>
                                  <w:rFonts w:asciiTheme="minorHAnsi" w:eastAsiaTheme="minorHAnsi" w:hAnsiTheme="minorHAnsi" w:cstheme="minorHAnsi"/>
                                  <w:b/>
                                  <w:bCs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6C6FF7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  <w:t>Follow the rules of the game and play fairly.</w:t>
                              </w:r>
                            </w:p>
                            <w:p w:rsidR="006C6FF7" w:rsidRPr="006C6FF7" w:rsidRDefault="006C6FF7" w:rsidP="006C6FF7">
                              <w:pP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6C6FF7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  <w:t>Maintain possession of a ball (with, e.g. feet, a hockey stick or hands).</w:t>
                              </w:r>
                            </w:p>
                            <w:p w:rsidR="006C6FF7" w:rsidRPr="006C6FF7" w:rsidRDefault="006C6FF7" w:rsidP="006C6FF7">
                              <w:pP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</w:pPr>
                              <w:r w:rsidRPr="006C6FF7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  <w:lang w:val="en-GB"/>
                                </w:rPr>
                                <w:t>Pass to team-mates at appropriate times.</w:t>
                              </w:r>
                            </w:p>
                            <w:p w:rsidR="006C6FF7" w:rsidRDefault="006C6FF7" w:rsidP="006C6FF7">
                              <w:pPr>
                                <w:pStyle w:val="NoSpacing"/>
                                <w:rPr>
                                  <w:rFonts w:asciiTheme="minorHAnsi" w:eastAsia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 w:rsidRPr="006C6FF7">
                                <w:rPr>
                                  <w:rFonts w:asciiTheme="minorHAnsi" w:eastAsiaTheme="minorHAnsi" w:hAnsiTheme="minorHAnsi" w:cstheme="minorHAnsi"/>
                                  <w:sz w:val="16"/>
                                  <w:szCs w:val="16"/>
                                </w:rPr>
                                <w:t>Lead others and act as a respectful team member</w:t>
                              </w:r>
                              <w:r>
                                <w:rPr>
                                  <w:rFonts w:asciiTheme="minorHAnsi" w:eastAsiaTheme="minorHAnsi" w:hAnsiTheme="minorHAnsi" w:cstheme="minorHAnsi"/>
                                  <w:sz w:val="16"/>
                                  <w:szCs w:val="16"/>
                                </w:rPr>
                                <w:t xml:space="preserve">. </w:t>
                              </w:r>
                            </w:p>
                            <w:p w:rsidR="006C6FF7" w:rsidRPr="006C6FF7" w:rsidRDefault="006C6FF7" w:rsidP="006C6FF7">
                              <w:pPr>
                                <w:spacing w:line="259" w:lineRule="auto"/>
                                <w:rPr>
                                  <w:rFonts w:asciiTheme="minorHAnsi" w:hAnsiTheme="minorHAnsi"/>
                                  <w:sz w:val="16"/>
                                  <w:szCs w:val="16"/>
                                  <w:lang w:val="en-GB" w:eastAsia="en-GB"/>
                                </w:rPr>
                              </w:pPr>
                              <w:r w:rsidRPr="00A84FFB">
                                <w:rPr>
                                  <w:rFonts w:asciiTheme="minorHAnsi" w:hAnsiTheme="minorHAnsi" w:cstheme="minorHAnsi"/>
                                  <w:bCs/>
                                  <w:color w:val="FF5050"/>
                                  <w:sz w:val="20"/>
                                  <w:szCs w:val="20"/>
                                </w:rPr>
                                <w:t>Dance</w:t>
                              </w:r>
                              <w:r w:rsidRPr="00A84FFB">
                                <w:rPr>
                                  <w:rFonts w:asciiTheme="minorHAnsi" w:hAnsiTheme="minorHAnsi" w:cstheme="minorHAnsi"/>
                                  <w:bCs/>
                                  <w:color w:val="FF5050"/>
                                  <w:sz w:val="20"/>
                                  <w:szCs w:val="20"/>
                                </w:rPr>
                                <w:t>:</w:t>
                              </w:r>
                              <w:r w:rsidRPr="006C6FF7">
                                <w:rPr>
                                  <w:rFonts w:asciiTheme="minorHAnsi" w:hAnsiTheme="minorHAnsi"/>
                                  <w:sz w:val="16"/>
                                  <w:szCs w:val="16"/>
                                  <w:lang w:val="en-GB" w:eastAsia="en-GB"/>
                                </w:rPr>
                                <w:t xml:space="preserve"> </w:t>
                              </w:r>
                              <w:r w:rsidRPr="006C6FF7">
                                <w:rPr>
                                  <w:rFonts w:asciiTheme="minorHAnsi" w:hAnsiTheme="minorHAnsi"/>
                                  <w:sz w:val="16"/>
                                  <w:szCs w:val="16"/>
                                  <w:lang w:val="en-GB" w:eastAsia="en-GB"/>
                                </w:rPr>
                                <w:t>Plan, perform and repeat sequences.</w:t>
                              </w:r>
                              <w:r>
                                <w:rPr>
                                  <w:rFonts w:asciiTheme="minorHAnsi" w:hAnsiTheme="minorHAnsi"/>
                                  <w:sz w:val="16"/>
                                  <w:szCs w:val="16"/>
                                  <w:lang w:val="en-GB" w:eastAsia="en-GB"/>
                                </w:rPr>
                                <w:t xml:space="preserve"> </w:t>
                              </w:r>
                              <w:r w:rsidRPr="006C6FF7">
                                <w:rPr>
                                  <w:rFonts w:asciiTheme="minorHAnsi" w:hAnsiTheme="minorHAnsi"/>
                                  <w:sz w:val="16"/>
                                  <w:szCs w:val="16"/>
                                  <w:lang w:val="en-GB" w:eastAsia="en-GB"/>
                                </w:rPr>
                                <w:t>Move in a clear, fluent and expressive manner.</w:t>
                              </w:r>
                            </w:p>
                            <w:p w:rsidR="006C6FF7" w:rsidRDefault="006C6FF7" w:rsidP="006C6FF7">
                              <w:pPr>
                                <w:spacing w:line="259" w:lineRule="auto"/>
                                <w:rPr>
                                  <w:rFonts w:asciiTheme="minorHAnsi" w:hAnsiTheme="minorHAnsi"/>
                                  <w:sz w:val="16"/>
                                  <w:szCs w:val="16"/>
                                  <w:lang w:val="en-GB" w:eastAsia="en-GB"/>
                                </w:rPr>
                              </w:pPr>
                              <w:r w:rsidRPr="006C6FF7">
                                <w:rPr>
                                  <w:rFonts w:asciiTheme="minorHAnsi" w:hAnsiTheme="minorHAnsi"/>
                                  <w:sz w:val="16"/>
                                  <w:szCs w:val="16"/>
                                  <w:lang w:val="en-GB" w:eastAsia="en-GB"/>
                                </w:rPr>
                                <w:t>Refine movements into sequences.</w:t>
                              </w:r>
                            </w:p>
                            <w:p w:rsidR="006C6FF7" w:rsidRPr="006C6FF7" w:rsidRDefault="006C6FF7" w:rsidP="006C6FF7">
                              <w:pPr>
                                <w:spacing w:line="259" w:lineRule="auto"/>
                                <w:rPr>
                                  <w:rFonts w:asciiTheme="minorHAnsi" w:hAnsiTheme="minorHAnsi"/>
                                  <w:sz w:val="16"/>
                                  <w:szCs w:val="16"/>
                                  <w:lang w:val="en-GB" w:eastAsia="en-GB"/>
                                </w:rPr>
                              </w:pPr>
                              <w:r w:rsidRPr="006C6FF7">
                                <w:rPr>
                                  <w:rFonts w:asciiTheme="minorHAnsi" w:hAnsiTheme="minorHAnsi"/>
                                  <w:sz w:val="16"/>
                                  <w:szCs w:val="16"/>
                                  <w:lang w:val="en-GB" w:eastAsia="en-GB"/>
                                </w:rPr>
                                <w:t>Create dances and movements that convey a definite idea.</w:t>
                              </w:r>
                            </w:p>
                            <w:p w:rsidR="006C6FF7" w:rsidRDefault="006C6FF7" w:rsidP="006C6FF7">
                              <w:pPr>
                                <w:spacing w:line="259" w:lineRule="auto"/>
                                <w:rPr>
                                  <w:rFonts w:asciiTheme="minorHAnsi" w:hAnsiTheme="minorHAnsi"/>
                                  <w:sz w:val="16"/>
                                  <w:szCs w:val="16"/>
                                  <w:lang w:val="en-GB" w:eastAsia="en-GB"/>
                                </w:rPr>
                              </w:pPr>
                              <w:r w:rsidRPr="006C6FF7">
                                <w:rPr>
                                  <w:rFonts w:asciiTheme="minorHAnsi" w:hAnsiTheme="minorHAnsi"/>
                                  <w:sz w:val="16"/>
                                  <w:szCs w:val="16"/>
                                  <w:lang w:val="en-GB" w:eastAsia="en-GB"/>
                                </w:rPr>
                                <w:t>Change speed and levels within a performance. </w:t>
                              </w:r>
                            </w:p>
                            <w:p w:rsidR="006C6FF7" w:rsidRPr="006C6FF7" w:rsidRDefault="006C6FF7" w:rsidP="006C6FF7">
                              <w:pPr>
                                <w:spacing w:line="259" w:lineRule="auto"/>
                                <w:rPr>
                                  <w:rFonts w:asciiTheme="minorHAnsi" w:hAnsiTheme="minorHAnsi"/>
                                  <w:sz w:val="16"/>
                                  <w:szCs w:val="16"/>
                                  <w:lang w:val="en-GB" w:eastAsia="en-GB"/>
                                </w:rPr>
                              </w:pPr>
                              <w:r w:rsidRPr="006C6FF7">
                                <w:rPr>
                                  <w:rFonts w:asciiTheme="minorHAnsi" w:hAnsiTheme="minorHAnsi"/>
                                  <w:sz w:val="16"/>
                                  <w:szCs w:val="16"/>
                                  <w:lang w:val="en-GB" w:eastAsia="en-GB"/>
                                </w:rPr>
                                <w:t>Develop physical strength and suppleness by practising moves and stretching.</w:t>
                              </w:r>
                            </w:p>
                            <w:p w:rsidR="00BB27CD" w:rsidRPr="006C6FF7" w:rsidRDefault="00BB27CD" w:rsidP="006C6FF7">
                              <w:pPr>
                                <w:rPr>
                                  <w:rFonts w:ascii="Comic Sans MS" w:hAnsi="Comic Sans MS"/>
                                  <w:color w:val="FF5050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"/>
                            <a:ext cx="1571443" cy="12333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A04F6" w:rsidRPr="00BB27CD" w:rsidRDefault="005A04F6" w:rsidP="00EE44A4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993300"/>
                                  <w:sz w:val="20"/>
                                  <w:szCs w:val="20"/>
                                </w:rPr>
                              </w:pPr>
                              <w:r w:rsidRPr="00BB27C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993300"/>
                                  <w:sz w:val="20"/>
                                  <w:szCs w:val="20"/>
                                </w:rPr>
                                <w:t xml:space="preserve">Maths: </w:t>
                              </w:r>
                            </w:p>
                            <w:p w:rsidR="005A04F6" w:rsidRPr="00BB27CD" w:rsidRDefault="005A04F6" w:rsidP="00EE44A4">
                              <w:pP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 w:rsidRPr="00BB27C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Number and place value</w:t>
                              </w:r>
                            </w:p>
                            <w:p w:rsidR="005A04F6" w:rsidRPr="00BB27CD" w:rsidRDefault="005A04F6" w:rsidP="00EE44A4">
                              <w:pP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 w:rsidRPr="00BB27C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Use &lt;, &gt; and = signs</w:t>
                              </w:r>
                            </w:p>
                            <w:p w:rsidR="005A04F6" w:rsidRPr="00BB27CD" w:rsidRDefault="005A04F6" w:rsidP="00EE44A4">
                              <w:pP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 w:rsidRPr="00BB27C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Addition and Subtraction</w:t>
                              </w:r>
                            </w:p>
                            <w:p w:rsidR="005A04F6" w:rsidRPr="00BB27CD" w:rsidRDefault="005A04F6" w:rsidP="00EE44A4">
                              <w:pP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 w:rsidRPr="00BB27C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Multiplication and Division</w:t>
                              </w:r>
                            </w:p>
                            <w:p w:rsidR="00BB27CD" w:rsidRPr="00BB27CD" w:rsidRDefault="00BB27CD" w:rsidP="00BB27CD">
                              <w:pP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 w:rsidRPr="00BB27C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 xml:space="preserve">Problem solving </w:t>
                              </w:r>
                            </w:p>
                            <w:p w:rsidR="005A04F6" w:rsidRPr="00BB27CD" w:rsidRDefault="005A04F6" w:rsidP="00BE3A57">
                              <w:pP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 w:rsidRPr="00BB27C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Time</w:t>
                              </w:r>
                              <w:bookmarkStart w:id="0" w:name="_GoBack"/>
                              <w:bookmarkEnd w:id="0"/>
                            </w:p>
                            <w:p w:rsidR="00472B9F" w:rsidRPr="00BB27CD" w:rsidRDefault="00472B9F" w:rsidP="00BE3A57">
                              <w:pP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 w:rsidRPr="00BB27C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Positional Language</w:t>
                              </w:r>
                            </w:p>
                            <w:p w:rsidR="00BB27CD" w:rsidRPr="00BB27CD" w:rsidRDefault="00BB27CD" w:rsidP="00BB27CD">
                              <w:pP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 w:rsidRPr="00BB27CD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 xml:space="preserve">Volume and Capacity </w:t>
                              </w:r>
                            </w:p>
                            <w:p w:rsidR="00472B9F" w:rsidRPr="00BB27CD" w:rsidRDefault="00472B9F" w:rsidP="00BE3A57">
                              <w:pP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</w:p>
                            <w:p w:rsidR="005A04F6" w:rsidRPr="00BB27CD" w:rsidRDefault="005A04F6" w:rsidP="00BE3A57">
                              <w:pP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</w:p>
                            <w:p w:rsidR="005A04F6" w:rsidRPr="00BB27CD" w:rsidRDefault="005A04F6" w:rsidP="00EE44A4">
                              <w:pP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</w:p>
                            <w:p w:rsidR="005A04F6" w:rsidRDefault="005A04F6" w:rsidP="00EE44A4">
                              <w:pP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</w:p>
                            <w:p w:rsidR="005A04F6" w:rsidRPr="00125DD8" w:rsidRDefault="005A04F6" w:rsidP="00EE44A4">
                              <w:pP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4338083" y="1077710"/>
                            <a:ext cx="1586459" cy="6128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72B9F" w:rsidRPr="00BB27CD" w:rsidRDefault="005A04F6" w:rsidP="00BE37B8">
                              <w:pPr>
                                <w:rPr>
                                  <w:rFonts w:asciiTheme="minorHAnsi" w:hAnsiTheme="minorHAnsi" w:cstheme="minorHAnsi"/>
                                  <w:sz w:val="36"/>
                                  <w:szCs w:val="36"/>
                                </w:rPr>
                              </w:pPr>
                              <w:r w:rsidRPr="00BB27CD">
                                <w:rPr>
                                  <w:rFonts w:asciiTheme="minorHAnsi" w:hAnsiTheme="minorHAnsi" w:cstheme="minorHAnsi"/>
                                  <w:color w:val="FF0000"/>
                                  <w:sz w:val="36"/>
                                  <w:szCs w:val="36"/>
                                </w:rPr>
                                <w:t>Topic:</w:t>
                              </w:r>
                              <w:r w:rsidRPr="00BB27CD">
                                <w:rPr>
                                  <w:rFonts w:asciiTheme="minorHAnsi" w:hAnsiTheme="minorHAnsi" w:cstheme="minorHAnsi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</w:p>
                            <w:p w:rsidR="00BE37B8" w:rsidRPr="00BB27CD" w:rsidRDefault="00BB27CD" w:rsidP="00BE37B8">
                              <w:pPr>
                                <w:rPr>
                                  <w:rFonts w:asciiTheme="minorHAnsi" w:hAnsiTheme="minorHAnsi" w:cstheme="minorHAnsi"/>
                                  <w:sz w:val="36"/>
                                  <w:szCs w:val="36"/>
                                </w:rPr>
                              </w:pPr>
                              <w:r w:rsidRPr="00BB27CD">
                                <w:rPr>
                                  <w:rFonts w:asciiTheme="minorHAnsi" w:hAnsiTheme="minorHAnsi" w:cstheme="minorHAnsi"/>
                                  <w:sz w:val="36"/>
                                  <w:szCs w:val="36"/>
                                </w:rPr>
                                <w:t>Entertainment</w:t>
                              </w:r>
                            </w:p>
                            <w:p w:rsidR="005A04F6" w:rsidRDefault="005A04F6" w:rsidP="00EE44A4">
                              <w:pPr>
                                <w:rPr>
                                  <w:rFonts w:ascii="Comic Sans MS" w:hAnsi="Comic Sans MS"/>
                                  <w:sz w:val="36"/>
                                  <w:szCs w:val="36"/>
                                </w:rPr>
                              </w:pPr>
                            </w:p>
                            <w:p w:rsidR="005A04F6" w:rsidRPr="00773B9B" w:rsidRDefault="005A04F6" w:rsidP="00EA3798">
                              <w:pPr>
                                <w:jc w:val="center"/>
                                <w:rPr>
                                  <w:color w:val="000000"/>
                                  <w:sz w:val="16"/>
                                  <w:szCs w:val="16"/>
                                </w:rPr>
                              </w:pPr>
                            </w:p>
                            <w:p w:rsidR="005A04F6" w:rsidRPr="00773B9B" w:rsidRDefault="005A04F6" w:rsidP="00EE44A4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50" o:spid="_x0000_s1026" editas="canvas" style="width:653.15pt;height:444.5pt;mso-position-horizontal-relative:char;mso-position-vertical-relative:line" coordsize="82950,564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82950;height:56451;visibility:visible;mso-wrap-style:square" filled="t" fillcolor="#7f7f7f" stroked="t" strokecolor="#ffd966" strokeweight="1pt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2" o:spid="_x0000_s1028" type="#_x0000_t202" style="position:absolute;left:56452;width:26498;height:10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<v:textbox>
                    <w:txbxContent>
                      <w:p w:rsidR="00866B8A" w:rsidRPr="00406246" w:rsidRDefault="005A04F6" w:rsidP="00866B8A">
                        <w:pPr>
                          <w:rPr>
                            <w:rFonts w:asciiTheme="minorHAnsi" w:hAnsiTheme="minorHAnsi" w:cstheme="minorHAnsi"/>
                            <w:b/>
                            <w:color w:val="FF00FF"/>
                            <w:sz w:val="20"/>
                            <w:szCs w:val="20"/>
                          </w:rPr>
                        </w:pPr>
                        <w:r w:rsidRPr="00406246">
                          <w:rPr>
                            <w:rFonts w:asciiTheme="minorHAnsi" w:hAnsiTheme="minorHAnsi" w:cstheme="minorHAnsi"/>
                            <w:b/>
                            <w:color w:val="FF00FF"/>
                            <w:sz w:val="20"/>
                            <w:szCs w:val="20"/>
                          </w:rPr>
                          <w:t>Art</w:t>
                        </w:r>
                        <w:r w:rsidR="00BB27CD" w:rsidRPr="00406246">
                          <w:rPr>
                            <w:rFonts w:asciiTheme="minorHAnsi" w:hAnsiTheme="minorHAnsi" w:cstheme="minorHAnsi"/>
                            <w:b/>
                            <w:color w:val="FF00FF"/>
                            <w:sz w:val="20"/>
                            <w:szCs w:val="20"/>
                          </w:rPr>
                          <w:t xml:space="preserve"> – </w:t>
                        </w:r>
                        <w:r w:rsidR="00866B8A" w:rsidRPr="00A84FFB">
                          <w:rPr>
                            <w:rFonts w:asciiTheme="minorHAnsi" w:hAnsiTheme="minorHAnsi" w:cstheme="minorHAnsi"/>
                            <w:color w:val="FF00FF"/>
                            <w:sz w:val="20"/>
                            <w:szCs w:val="20"/>
                          </w:rPr>
                          <w:t>Indian Wood block printing</w:t>
                        </w:r>
                        <w:r w:rsidR="00406246" w:rsidRPr="00A84FFB">
                          <w:rPr>
                            <w:rFonts w:asciiTheme="minorHAnsi" w:hAnsiTheme="minorHAnsi" w:cstheme="minorHAnsi"/>
                            <w:color w:val="FF00FF"/>
                            <w:sz w:val="20"/>
                            <w:szCs w:val="20"/>
                          </w:rPr>
                          <w:t>:</w:t>
                        </w:r>
                      </w:p>
                      <w:p w:rsidR="000E4FE0" w:rsidRPr="006C6FF7" w:rsidRDefault="000E4FE0" w:rsidP="00866B8A">
                        <w:pPr>
                          <w:rPr>
                            <w:rFonts w:asciiTheme="minorHAnsi" w:eastAsia="Calibri" w:hAnsiTheme="minorHAnsi" w:cstheme="minorHAnsi"/>
                            <w:sz w:val="16"/>
                            <w:szCs w:val="16"/>
                            <w:lang w:val="en-GB"/>
                          </w:rPr>
                        </w:pPr>
                        <w:r w:rsidRPr="006C6FF7">
                          <w:rPr>
                            <w:rFonts w:asciiTheme="minorHAnsi" w:eastAsiaTheme="minorHAnsi" w:hAnsiTheme="minorHAnsi" w:cs="Arial"/>
                            <w:color w:val="1A1A1A"/>
                            <w:sz w:val="16"/>
                            <w:szCs w:val="16"/>
                            <w:lang w:val="en-GB"/>
                          </w:rPr>
                          <w:t>I can use layers of two or more colours.</w:t>
                        </w:r>
                      </w:p>
                      <w:p w:rsidR="000E4FE0" w:rsidRPr="006C6FF7" w:rsidRDefault="000E4FE0" w:rsidP="00866B8A">
                        <w:pPr>
                          <w:spacing w:after="160" w:line="259" w:lineRule="auto"/>
                          <w:contextualSpacing/>
                          <w:rPr>
                            <w:rFonts w:asciiTheme="minorHAnsi" w:eastAsiaTheme="minorHAnsi" w:hAnsiTheme="minorHAnsi" w:cs="Arial"/>
                            <w:color w:val="1A1A1A"/>
                            <w:sz w:val="16"/>
                            <w:szCs w:val="16"/>
                            <w:lang w:val="en-GB"/>
                          </w:rPr>
                        </w:pPr>
                        <w:r w:rsidRPr="006C6FF7">
                          <w:rPr>
                            <w:rFonts w:asciiTheme="minorHAnsi" w:eastAsiaTheme="minorHAnsi" w:hAnsiTheme="minorHAnsi" w:cs="Arial"/>
                            <w:color w:val="1A1A1A"/>
                            <w:sz w:val="16"/>
                            <w:szCs w:val="16"/>
                            <w:lang w:val="en-GB"/>
                          </w:rPr>
                          <w:t>I can replicate patterns observed in natural or built environments. </w:t>
                        </w:r>
                      </w:p>
                      <w:p w:rsidR="000E4FE0" w:rsidRPr="006C6FF7" w:rsidRDefault="000E4FE0" w:rsidP="00866B8A">
                        <w:pPr>
                          <w:spacing w:after="160" w:line="259" w:lineRule="auto"/>
                          <w:contextualSpacing/>
                          <w:rPr>
                            <w:rFonts w:asciiTheme="minorHAnsi" w:eastAsiaTheme="minorHAnsi" w:hAnsiTheme="minorHAnsi" w:cs="Arial"/>
                            <w:color w:val="1A1A1A"/>
                            <w:sz w:val="16"/>
                            <w:szCs w:val="16"/>
                            <w:lang w:val="en-GB"/>
                          </w:rPr>
                        </w:pPr>
                        <w:r w:rsidRPr="006C6FF7">
                          <w:rPr>
                            <w:rFonts w:asciiTheme="minorHAnsi" w:eastAsiaTheme="minorHAnsi" w:hAnsiTheme="minorHAnsi" w:cs="Arial"/>
                            <w:color w:val="1A1A1A"/>
                            <w:sz w:val="16"/>
                            <w:szCs w:val="16"/>
                            <w:lang w:val="en-GB"/>
                          </w:rPr>
                          <w:t>I can make printing blocks (e.g. from coiled string glued to a block).</w:t>
                        </w:r>
                      </w:p>
                      <w:p w:rsidR="005A04F6" w:rsidRPr="006C6FF7" w:rsidRDefault="000E4FE0" w:rsidP="000E4FE0">
                        <w:pPr>
                          <w:rPr>
                            <w:rFonts w:asciiTheme="minorHAnsi" w:eastAsia="Calibri" w:hAnsiTheme="minorHAnsi" w:cstheme="minorHAnsi"/>
                            <w:sz w:val="16"/>
                            <w:szCs w:val="16"/>
                            <w:lang w:val="en-GB"/>
                          </w:rPr>
                        </w:pPr>
                        <w:r w:rsidRPr="006C6FF7">
                          <w:rPr>
                            <w:rFonts w:asciiTheme="minorHAnsi" w:eastAsiaTheme="minorHAnsi" w:hAnsiTheme="minorHAnsi" w:cs="Arial"/>
                            <w:color w:val="1A1A1A"/>
                            <w:sz w:val="16"/>
                            <w:szCs w:val="16"/>
                            <w:lang w:val="en-GB"/>
                          </w:rPr>
                          <w:t>I can make precise repeating patterns.</w:t>
                        </w:r>
                      </w:p>
                    </w:txbxContent>
                  </v:textbox>
                </v:shape>
                <v:shape id="Text Box 53" o:spid="_x0000_s1029" type="#_x0000_t202" style="position:absolute;left:43168;top:38702;width:16223;height:177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<v:textbox>
                    <w:txbxContent>
                      <w:p w:rsidR="006C1BA7" w:rsidRPr="00C54D97" w:rsidRDefault="005A04F6" w:rsidP="006C1BA7">
                        <w:pPr>
                          <w:rPr>
                            <w:rFonts w:asciiTheme="minorHAnsi" w:eastAsia="Calibri" w:hAnsiTheme="minorHAnsi" w:cstheme="minorHAnsi"/>
                            <w:b/>
                            <w:color w:val="1A1A1A"/>
                            <w:sz w:val="16"/>
                            <w:szCs w:val="16"/>
                          </w:rPr>
                        </w:pPr>
                        <w:r w:rsidRPr="00C54D97">
                          <w:rPr>
                            <w:rFonts w:asciiTheme="minorHAnsi" w:hAnsiTheme="minorHAnsi" w:cstheme="minorHAnsi"/>
                            <w:b/>
                            <w:color w:val="00FF00"/>
                            <w:sz w:val="20"/>
                            <w:szCs w:val="20"/>
                          </w:rPr>
                          <w:t>DT</w:t>
                        </w:r>
                        <w:r w:rsidR="00C54D97" w:rsidRPr="00C54D97">
                          <w:rPr>
                            <w:rFonts w:asciiTheme="minorHAnsi" w:hAnsiTheme="minorHAnsi" w:cstheme="minorHAnsi"/>
                            <w:b/>
                            <w:color w:val="00FF00"/>
                            <w:sz w:val="20"/>
                            <w:szCs w:val="20"/>
                          </w:rPr>
                          <w:t xml:space="preserve"> – </w:t>
                        </w:r>
                        <w:r w:rsidR="00C54D97" w:rsidRPr="00A84FFB">
                          <w:rPr>
                            <w:rFonts w:asciiTheme="minorHAnsi" w:hAnsiTheme="minorHAnsi" w:cstheme="minorHAnsi"/>
                            <w:color w:val="00FF00"/>
                            <w:sz w:val="20"/>
                            <w:szCs w:val="20"/>
                          </w:rPr>
                          <w:t>Bread</w:t>
                        </w:r>
                        <w:r w:rsidR="00C54D97" w:rsidRPr="00C54D97">
                          <w:rPr>
                            <w:rFonts w:asciiTheme="minorHAnsi" w:hAnsiTheme="minorHAnsi" w:cstheme="minorHAnsi"/>
                            <w:b/>
                            <w:color w:val="00FF00"/>
                            <w:sz w:val="20"/>
                            <w:szCs w:val="20"/>
                          </w:rPr>
                          <w:t xml:space="preserve">: </w:t>
                        </w:r>
                      </w:p>
                      <w:p w:rsidR="00C54D97" w:rsidRPr="00C54D97" w:rsidRDefault="00C54D97" w:rsidP="00C54D97">
                        <w:pPr>
                          <w:spacing w:after="160" w:line="259" w:lineRule="auto"/>
                          <w:contextualSpacing/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</w:pPr>
                        <w:r w:rsidRPr="00C54D97"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  <w:t>I can prepare ingredients hygienically using appropriate utensils.</w:t>
                        </w:r>
                      </w:p>
                      <w:p w:rsidR="00C54D97" w:rsidRPr="00C54D97" w:rsidRDefault="00C54D97" w:rsidP="00C54D97">
                        <w:pPr>
                          <w:spacing w:after="160" w:line="259" w:lineRule="auto"/>
                          <w:contextualSpacing/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</w:pPr>
                        <w:r w:rsidRPr="00C54D97"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  <w:t>I can measure ingredients to the nearest gram accurately.</w:t>
                        </w:r>
                      </w:p>
                      <w:p w:rsidR="00C54D97" w:rsidRPr="00C54D97" w:rsidRDefault="00C54D97" w:rsidP="00C54D97">
                        <w:pPr>
                          <w:spacing w:after="160" w:line="259" w:lineRule="auto"/>
                          <w:contextualSpacing/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</w:pPr>
                        <w:r w:rsidRPr="00C54D97"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  <w:t>I can follow a recipe.</w:t>
                        </w:r>
                      </w:p>
                      <w:p w:rsidR="00A95610" w:rsidRDefault="00C54D97" w:rsidP="00C54D97">
                        <w:pPr>
                          <w:spacing w:after="160" w:line="259" w:lineRule="auto"/>
                          <w:contextualSpacing/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</w:pPr>
                        <w:r w:rsidRPr="00C54D97"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  <w:t>I can assemble or cook ingredients (controlling the temperature of the oven or hob, if cooking).</w:t>
                        </w:r>
                      </w:p>
                      <w:p w:rsidR="005A04F6" w:rsidRPr="00C54D97" w:rsidRDefault="00C54D97" w:rsidP="00C54D97">
                        <w:pPr>
                          <w:spacing w:after="160" w:line="259" w:lineRule="auto"/>
                          <w:contextualSpacing/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</w:pPr>
                        <w:r w:rsidRPr="00C54D97"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</w:rPr>
                          <w:t>I understand and can apply the principles of nutrition and health.</w:t>
                        </w:r>
                      </w:p>
                    </w:txbxContent>
                  </v:textbox>
                </v:shape>
                <v:shape id="Text Box 54" o:spid="_x0000_s1030" type="#_x0000_t202" style="position:absolute;left:16348;width:15834;height:12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<v:textbox>
                    <w:txbxContent>
                      <w:p w:rsidR="005A04F6" w:rsidRPr="00BB27CD" w:rsidRDefault="005A04F6" w:rsidP="00EE44A4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  <w:color w:val="0000FF"/>
                            <w:sz w:val="20"/>
                            <w:szCs w:val="20"/>
                          </w:rPr>
                        </w:pPr>
                        <w:r w:rsidRPr="00BB27CD">
                          <w:rPr>
                            <w:rFonts w:asciiTheme="minorHAnsi" w:hAnsiTheme="minorHAnsi" w:cstheme="minorHAnsi"/>
                            <w:b/>
                            <w:bCs/>
                            <w:color w:val="0000FF"/>
                            <w:sz w:val="20"/>
                            <w:szCs w:val="20"/>
                          </w:rPr>
                          <w:t xml:space="preserve">Literacy: </w:t>
                        </w:r>
                      </w:p>
                      <w:p w:rsidR="005A04F6" w:rsidRPr="00BB27CD" w:rsidRDefault="005A04F6" w:rsidP="00EE44A4">
                        <w:pPr>
                          <w:suppressOverlap/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val="en-GB"/>
                          </w:rPr>
                        </w:pPr>
                        <w:r w:rsidRPr="00BB27CD"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val="en-GB"/>
                          </w:rPr>
                          <w:t>Handwriting programme</w:t>
                        </w:r>
                      </w:p>
                      <w:p w:rsidR="005A04F6" w:rsidRPr="00BB27CD" w:rsidRDefault="005A04F6" w:rsidP="00EE44A4">
                        <w:pPr>
                          <w:suppressOverlap/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val="en-GB"/>
                          </w:rPr>
                        </w:pPr>
                        <w:r w:rsidRPr="00BB27CD"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val="en-GB"/>
                          </w:rPr>
                          <w:t>Phonics programme</w:t>
                        </w:r>
                      </w:p>
                      <w:p w:rsidR="005A04F6" w:rsidRPr="00BB27CD" w:rsidRDefault="005A04F6" w:rsidP="005E483C">
                        <w:pPr>
                          <w:suppressOverlap/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val="en-GB"/>
                          </w:rPr>
                        </w:pPr>
                        <w:r w:rsidRPr="00BB27CD"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val="en-GB"/>
                          </w:rPr>
                          <w:t xml:space="preserve">Spellings and grammar/ punctuation </w:t>
                        </w:r>
                      </w:p>
                      <w:p w:rsidR="00BB27CD" w:rsidRPr="00BB27CD" w:rsidRDefault="005A04F6" w:rsidP="00EE44A4">
                        <w:pPr>
                          <w:suppressOverlap/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val="en-GB"/>
                          </w:rPr>
                        </w:pPr>
                        <w:r w:rsidRPr="00BB27CD"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val="en-GB"/>
                          </w:rPr>
                          <w:t>Reading</w:t>
                        </w:r>
                        <w:r w:rsidR="00857FEB" w:rsidRPr="00BB27CD"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val="en-GB"/>
                          </w:rPr>
                          <w:t xml:space="preserve">/Writing </w:t>
                        </w:r>
                        <w:r w:rsidRPr="00BB27CD"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val="en-GB"/>
                          </w:rPr>
                          <w:t>Comprehension</w:t>
                        </w:r>
                      </w:p>
                      <w:p w:rsidR="005A04F6" w:rsidRPr="00BB27CD" w:rsidRDefault="00BB27CD" w:rsidP="00EE44A4">
                        <w:pP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 w:rsidRPr="00BB27CD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Adventure s</w:t>
                        </w:r>
                        <w:r w:rsidR="00857FEB" w:rsidRPr="00BB27CD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tories</w:t>
                        </w:r>
                      </w:p>
                      <w:p w:rsidR="00BB27CD" w:rsidRPr="00BB27CD" w:rsidRDefault="00BB27CD" w:rsidP="00EE44A4">
                        <w:pP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 w:rsidRPr="00BB27CD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Fairy Stories</w:t>
                        </w:r>
                      </w:p>
                      <w:p w:rsidR="00857FEB" w:rsidRPr="00BB27CD" w:rsidRDefault="0052211C" w:rsidP="00EE44A4">
                        <w:pP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 w:rsidRPr="00BB27CD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 xml:space="preserve">The </w:t>
                        </w:r>
                        <w:r w:rsidR="00BB27CD" w:rsidRPr="00BB27CD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Christmas Nativity</w:t>
                        </w:r>
                      </w:p>
                    </w:txbxContent>
                  </v:textbox>
                </v:shape>
                <v:shape id="Text Box 57" o:spid="_x0000_s1031" type="#_x0000_t202" style="position:absolute;top:12587;width:22541;height:19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    <v:textbox>
                    <w:txbxContent>
                      <w:p w:rsidR="005A04F6" w:rsidRPr="00BB27CD" w:rsidRDefault="005A04F6" w:rsidP="00B5589C">
                        <w:pPr>
                          <w:rPr>
                            <w:rFonts w:asciiTheme="minorHAnsi" w:hAnsiTheme="minorHAnsi" w:cstheme="minorHAnsi"/>
                            <w:color w:val="333399"/>
                            <w:sz w:val="20"/>
                            <w:szCs w:val="20"/>
                          </w:rPr>
                        </w:pPr>
                        <w:r w:rsidRPr="00BB27CD">
                          <w:rPr>
                            <w:rFonts w:asciiTheme="minorHAnsi" w:hAnsiTheme="minorHAnsi" w:cstheme="minorHAnsi"/>
                            <w:b/>
                            <w:color w:val="333399"/>
                            <w:sz w:val="20"/>
                            <w:szCs w:val="20"/>
                          </w:rPr>
                          <w:t>R.E</w:t>
                        </w:r>
                        <w:r w:rsidR="008161A4">
                          <w:rPr>
                            <w:rFonts w:asciiTheme="minorHAnsi" w:hAnsiTheme="minorHAnsi" w:cstheme="minorHAnsi"/>
                            <w:b/>
                            <w:color w:val="333399"/>
                            <w:sz w:val="20"/>
                            <w:szCs w:val="20"/>
                          </w:rPr>
                          <w:t xml:space="preserve"> – </w:t>
                        </w:r>
                        <w:r w:rsidR="008161A4" w:rsidRPr="00A84FFB">
                          <w:rPr>
                            <w:rFonts w:asciiTheme="minorHAnsi" w:hAnsiTheme="minorHAnsi" w:cstheme="minorHAnsi"/>
                            <w:color w:val="333399"/>
                            <w:sz w:val="20"/>
                            <w:szCs w:val="20"/>
                          </w:rPr>
                          <w:t>Christianity</w:t>
                        </w:r>
                        <w:r w:rsidRPr="00A84FFB">
                          <w:rPr>
                            <w:rFonts w:asciiTheme="minorHAnsi" w:hAnsiTheme="minorHAnsi" w:cstheme="minorHAnsi"/>
                            <w:color w:val="333399"/>
                            <w:sz w:val="20"/>
                            <w:szCs w:val="20"/>
                          </w:rPr>
                          <w:t>:</w:t>
                        </w:r>
                        <w:r w:rsidRPr="00BB27CD">
                          <w:rPr>
                            <w:rFonts w:asciiTheme="minorHAnsi" w:hAnsiTheme="minorHAnsi" w:cstheme="minorHAnsi"/>
                            <w:color w:val="333399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:rsidR="0034321D" w:rsidRPr="0034321D" w:rsidRDefault="0034321D" w:rsidP="00406246">
                        <w:pPr>
                          <w:spacing w:line="259" w:lineRule="auto"/>
                          <w:rPr>
                            <w:rFonts w:asciiTheme="minorHAnsi" w:eastAsiaTheme="minorHAnsi" w:hAnsiTheme="minorHAnsi" w:cs="Arial"/>
                            <w:color w:val="1A1A1A"/>
                            <w:sz w:val="16"/>
                            <w:szCs w:val="16"/>
                            <w:lang w:val="en-GB"/>
                          </w:rPr>
                        </w:pPr>
                        <w:r w:rsidRPr="0034321D">
                          <w:rPr>
                            <w:rFonts w:asciiTheme="minorHAnsi" w:eastAsiaTheme="minorHAnsi" w:hAnsiTheme="minorHAnsi" w:cs="Arial"/>
                            <w:color w:val="1A1A1A"/>
                            <w:sz w:val="16"/>
                            <w:szCs w:val="16"/>
                            <w:lang w:val="en-GB"/>
                          </w:rPr>
                          <w:t>I can explain how beliefs about right and wrong affect people’s behaviour. </w:t>
                        </w:r>
                      </w:p>
                      <w:p w:rsidR="0034321D" w:rsidRPr="0034321D" w:rsidRDefault="0034321D" w:rsidP="00406246">
                        <w:pPr>
                          <w:spacing w:line="259" w:lineRule="auto"/>
                          <w:rPr>
                            <w:rFonts w:asciiTheme="minorHAnsi" w:eastAsiaTheme="minorHAnsi" w:hAnsiTheme="minorHAnsi" w:cs="Arial"/>
                            <w:color w:val="1A1A1A"/>
                            <w:sz w:val="16"/>
                            <w:szCs w:val="16"/>
                            <w:lang w:val="en-GB"/>
                          </w:rPr>
                        </w:pPr>
                        <w:r w:rsidRPr="0034321D">
                          <w:rPr>
                            <w:rFonts w:asciiTheme="minorHAnsi" w:eastAsiaTheme="minorHAnsi" w:hAnsiTheme="minorHAnsi" w:cs="Arial"/>
                            <w:color w:val="1A1A1A"/>
                            <w:sz w:val="16"/>
                            <w:szCs w:val="16"/>
                            <w:lang w:val="en-GB"/>
                          </w:rPr>
                          <w:t>I can describe how some of the values held by communities or individuals affect behaviour and actions. </w:t>
                        </w:r>
                      </w:p>
                      <w:p w:rsidR="0034321D" w:rsidRPr="0034321D" w:rsidRDefault="0034321D" w:rsidP="00406246">
                        <w:pPr>
                          <w:spacing w:line="259" w:lineRule="auto"/>
                          <w:rPr>
                            <w:rFonts w:asciiTheme="minorHAnsi" w:eastAsiaTheme="minorHAnsi" w:hAnsiTheme="minorHAnsi" w:cs="Arial"/>
                            <w:color w:val="1A1A1A"/>
                            <w:sz w:val="16"/>
                            <w:szCs w:val="16"/>
                            <w:lang w:val="en-GB"/>
                          </w:rPr>
                        </w:pPr>
                        <w:r w:rsidRPr="0034321D">
                          <w:rPr>
                            <w:rFonts w:asciiTheme="minorHAnsi" w:eastAsiaTheme="minorHAnsi" w:hAnsiTheme="minorHAnsi" w:cs="Arial"/>
                            <w:color w:val="1A1A1A"/>
                            <w:sz w:val="16"/>
                            <w:szCs w:val="16"/>
                            <w:lang w:val="en-GB"/>
                          </w:rPr>
                          <w:t>I can present the key teachings and beliefs of a religion</w:t>
                        </w:r>
                      </w:p>
                      <w:p w:rsidR="0034321D" w:rsidRPr="0034321D" w:rsidRDefault="0034321D" w:rsidP="00406246">
                        <w:pPr>
                          <w:spacing w:line="259" w:lineRule="auto"/>
                          <w:rPr>
                            <w:rFonts w:asciiTheme="minorHAnsi" w:eastAsiaTheme="minorHAnsi" w:hAnsiTheme="minorHAnsi" w:cs="Arial"/>
                            <w:color w:val="1A1A1A"/>
                            <w:sz w:val="16"/>
                            <w:szCs w:val="16"/>
                            <w:lang w:val="en-GB"/>
                          </w:rPr>
                        </w:pPr>
                        <w:r w:rsidRPr="0034321D">
                          <w:rPr>
                            <w:rFonts w:asciiTheme="minorHAnsi" w:eastAsiaTheme="minorHAnsi" w:hAnsiTheme="minorHAnsi" w:cs="Arial"/>
                            <w:color w:val="1A1A1A"/>
                            <w:sz w:val="16"/>
                            <w:szCs w:val="16"/>
                            <w:lang w:val="en-GB"/>
                          </w:rPr>
                          <w:t>I can identify religious artefacts and explain how and why they are used.</w:t>
                        </w:r>
                      </w:p>
                      <w:p w:rsidR="0034321D" w:rsidRPr="0034321D" w:rsidRDefault="0034321D" w:rsidP="00406246">
                        <w:pPr>
                          <w:spacing w:line="259" w:lineRule="auto"/>
                          <w:rPr>
                            <w:rFonts w:asciiTheme="minorHAnsi" w:eastAsiaTheme="minorHAnsi" w:hAnsiTheme="minorHAnsi" w:cs="Arial"/>
                            <w:color w:val="1A1A1A"/>
                            <w:sz w:val="16"/>
                            <w:szCs w:val="16"/>
                            <w:lang w:val="en-GB"/>
                          </w:rPr>
                        </w:pPr>
                        <w:r w:rsidRPr="0034321D">
                          <w:rPr>
                            <w:rFonts w:asciiTheme="minorHAnsi" w:eastAsiaTheme="minorHAnsi" w:hAnsiTheme="minorHAnsi" w:cs="Arial"/>
                            <w:color w:val="1A1A1A"/>
                            <w:sz w:val="16"/>
                            <w:szCs w:val="16"/>
                            <w:lang w:val="en-GB"/>
                          </w:rPr>
                          <w:t>I can describe religious buildings and explain how they are used.</w:t>
                        </w:r>
                      </w:p>
                      <w:p w:rsidR="0034321D" w:rsidRPr="0034321D" w:rsidRDefault="0034321D" w:rsidP="00406246">
                        <w:pPr>
                          <w:spacing w:line="259" w:lineRule="auto"/>
                          <w:rPr>
                            <w:rFonts w:asciiTheme="minorHAnsi" w:eastAsiaTheme="minorHAnsi" w:hAnsiTheme="minorHAnsi" w:cs="Arial"/>
                            <w:color w:val="000000"/>
                            <w:sz w:val="16"/>
                            <w:szCs w:val="16"/>
                            <w:lang w:val="en-GB"/>
                          </w:rPr>
                        </w:pPr>
                        <w:r w:rsidRPr="0034321D">
                          <w:rPr>
                            <w:rFonts w:asciiTheme="minorHAnsi" w:eastAsiaTheme="minorHAnsi" w:hAnsiTheme="minorHAnsi" w:cs="Arial"/>
                            <w:color w:val="000000"/>
                            <w:sz w:val="16"/>
                            <w:szCs w:val="16"/>
                            <w:lang w:val="en-GB"/>
                          </w:rPr>
                          <w:t xml:space="preserve">I can </w:t>
                        </w:r>
                        <w:r w:rsidRPr="0034321D">
                          <w:rPr>
                            <w:rFonts w:asciiTheme="minorHAnsi" w:eastAsiaTheme="minorHAnsi" w:hAnsiTheme="minorHAnsi" w:cs="Arial"/>
                            <w:color w:val="1A1A1A"/>
                            <w:sz w:val="16"/>
                            <w:szCs w:val="16"/>
                            <w:lang w:val="en-GB"/>
                          </w:rPr>
                          <w:t>explain some of the religious practices of both clerics and individuals</w:t>
                        </w:r>
                        <w:r w:rsidRPr="0034321D">
                          <w:rPr>
                            <w:rFonts w:asciiTheme="minorHAnsi" w:eastAsiaTheme="minorHAnsi" w:hAnsiTheme="minorHAnsi" w:cs="Arial"/>
                            <w:color w:val="000000"/>
                            <w:sz w:val="16"/>
                            <w:szCs w:val="16"/>
                            <w:lang w:val="en-GB"/>
                          </w:rPr>
                          <w:t>.</w:t>
                        </w:r>
                      </w:p>
                      <w:p w:rsidR="001931AA" w:rsidRPr="00857FEB" w:rsidRDefault="001931AA" w:rsidP="00EE44A4">
                        <w:pPr>
                          <w:rPr>
                            <w:rFonts w:ascii="Comic Sans MS" w:hAnsi="Comic Sans MS" w:cs="Segoe UI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58" o:spid="_x0000_s1032" type="#_x0000_t202" style="position:absolute;left:23710;top:39127;width:19245;height:17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">
                  <v:textbox>
                    <w:txbxContent>
                      <w:p w:rsidR="00A84FFB" w:rsidRDefault="005A04F6" w:rsidP="00A84FFB">
                        <w:pPr>
                          <w:pStyle w:val="Footer"/>
                          <w:spacing w:line="259" w:lineRule="auto"/>
                          <w:rPr>
                            <w:color w:val="767171" w:themeColor="background2" w:themeShade="80"/>
                            <w:sz w:val="16"/>
                            <w:szCs w:val="16"/>
                          </w:rPr>
                        </w:pPr>
                        <w:r w:rsidRPr="00866B8A">
                          <w:rPr>
                            <w:rFonts w:asciiTheme="minorHAnsi" w:hAnsiTheme="minorHAnsi" w:cstheme="minorHAnsi"/>
                            <w:b/>
                            <w:color w:val="767171" w:themeColor="background2" w:themeShade="80"/>
                            <w:sz w:val="20"/>
                            <w:szCs w:val="20"/>
                          </w:rPr>
                          <w:t>Geography</w:t>
                        </w:r>
                        <w:r w:rsidR="00A84FFB">
                          <w:rPr>
                            <w:rFonts w:asciiTheme="minorHAnsi" w:hAnsiTheme="minorHAnsi" w:cstheme="minorHAnsi"/>
                            <w:color w:val="767171" w:themeColor="background2" w:themeShade="80"/>
                            <w:sz w:val="20"/>
                            <w:szCs w:val="20"/>
                          </w:rPr>
                          <w:t xml:space="preserve"> -</w:t>
                        </w:r>
                        <w:r w:rsidR="00BB27CD" w:rsidRPr="00866B8A">
                          <w:rPr>
                            <w:rFonts w:asciiTheme="minorHAnsi" w:hAnsiTheme="minorHAnsi" w:cstheme="minorHAnsi"/>
                            <w:color w:val="767171" w:themeColor="background2" w:themeShade="80"/>
                            <w:sz w:val="20"/>
                            <w:szCs w:val="20"/>
                          </w:rPr>
                          <w:t xml:space="preserve"> </w:t>
                        </w:r>
                        <w:r w:rsidR="00866B8A" w:rsidRPr="00866B8A">
                          <w:rPr>
                            <w:color w:val="767171" w:themeColor="background2" w:themeShade="80"/>
                            <w:sz w:val="16"/>
                            <w:szCs w:val="16"/>
                          </w:rPr>
                          <w:t>All Around the World</w:t>
                        </w:r>
                        <w:r w:rsidR="00A84FFB">
                          <w:rPr>
                            <w:color w:val="767171" w:themeColor="background2" w:themeShade="80"/>
                            <w:sz w:val="16"/>
                            <w:szCs w:val="16"/>
                          </w:rPr>
                          <w:t>:</w:t>
                        </w:r>
                      </w:p>
                      <w:p w:rsidR="00866B8A" w:rsidRPr="00A84FFB" w:rsidRDefault="00866B8A" w:rsidP="00A84FFB">
                        <w:pPr>
                          <w:pStyle w:val="Footer"/>
                          <w:spacing w:line="259" w:lineRule="auto"/>
                          <w:rPr>
                            <w:rFonts w:asciiTheme="minorHAnsi" w:eastAsia="Calibri" w:hAnsiTheme="minorHAnsi" w:cstheme="minorHAnsi"/>
                            <w:color w:val="767171" w:themeColor="background2" w:themeShade="80"/>
                            <w:sz w:val="16"/>
                            <w:szCs w:val="16"/>
                          </w:rPr>
                        </w:pPr>
                        <w:r w:rsidRPr="00C54D97"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  <w:t xml:space="preserve">I can name and locate the Equator, Northern Hemisphere and Southern Hemisphere. </w:t>
                        </w:r>
                      </w:p>
                      <w:p w:rsidR="00866B8A" w:rsidRPr="00C54D97" w:rsidRDefault="00866B8A" w:rsidP="00A84FFB">
                        <w:pPr>
                          <w:spacing w:line="259" w:lineRule="auto"/>
                          <w:contextualSpacing/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</w:pPr>
                        <w:r w:rsidRPr="00C54D97"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  <w:t xml:space="preserve">I can name and locate the Tropics of Cancer and Capricorn, Arctic Circle, Antarctica and date time zones. </w:t>
                        </w:r>
                      </w:p>
                      <w:p w:rsidR="00866B8A" w:rsidRPr="00C54D97" w:rsidRDefault="00866B8A" w:rsidP="00A84FFB">
                        <w:pPr>
                          <w:spacing w:line="259" w:lineRule="auto"/>
                          <w:contextualSpacing/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</w:pPr>
                        <w:r w:rsidRPr="00C54D97"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  <w:t xml:space="preserve">I can describe some of the characteristics of these geographical areas. </w:t>
                        </w:r>
                      </w:p>
                      <w:p w:rsidR="00866B8A" w:rsidRPr="00C54D97" w:rsidRDefault="00866B8A" w:rsidP="00866B8A">
                        <w:pPr>
                          <w:spacing w:after="160" w:line="259" w:lineRule="auto"/>
                          <w:contextualSpacing/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</w:pPr>
                        <w:r w:rsidRPr="00C54D97"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  <w:t xml:space="preserve">I can describe how geographical similarities and differences between countries. </w:t>
                        </w:r>
                      </w:p>
                      <w:p w:rsidR="00BB27CD" w:rsidRPr="004E2769" w:rsidRDefault="00BB27CD" w:rsidP="00BB27CD">
                        <w:pP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</w:p>
                      <w:p w:rsidR="005A04F6" w:rsidRPr="004E2769" w:rsidRDefault="005A04F6" w:rsidP="00EE44A4">
                        <w:pP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59" o:spid="_x0000_s1033" type="#_x0000_t202" style="position:absolute;left:59376;top:10569;width:23574;height:26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">
                  <v:textbox>
                    <w:txbxContent>
                      <w:p w:rsidR="00866B8A" w:rsidRPr="0000032F" w:rsidRDefault="005A04F6" w:rsidP="006C6FF7">
                        <w:pPr>
                          <w:rPr>
                            <w:rFonts w:asciiTheme="minorHAnsi" w:eastAsiaTheme="minorHAnsi" w:hAnsiTheme="minorHAnsi" w:cstheme="minorBidi"/>
                            <w:b/>
                            <w:color w:val="0070C0"/>
                            <w:sz w:val="20"/>
                            <w:szCs w:val="20"/>
                            <w:lang w:val="en-GB"/>
                          </w:rPr>
                        </w:pPr>
                        <w:r w:rsidRPr="0000032F">
                          <w:rPr>
                            <w:rFonts w:asciiTheme="minorHAnsi" w:hAnsiTheme="minorHAnsi" w:cstheme="minorHAnsi"/>
                            <w:b/>
                            <w:bCs/>
                            <w:color w:val="0070C0"/>
                            <w:sz w:val="20"/>
                            <w:szCs w:val="20"/>
                          </w:rPr>
                          <w:t>Science</w:t>
                        </w:r>
                        <w:r w:rsidR="00866B8A" w:rsidRPr="0000032F">
                          <w:rPr>
                            <w:rFonts w:asciiTheme="minorHAnsi" w:hAnsiTheme="minorHAnsi" w:cstheme="minorHAnsi"/>
                            <w:b/>
                            <w:bCs/>
                            <w:color w:val="0070C0"/>
                            <w:sz w:val="20"/>
                            <w:szCs w:val="20"/>
                          </w:rPr>
                          <w:t xml:space="preserve"> - </w:t>
                        </w:r>
                        <w:r w:rsidR="00866B8A" w:rsidRPr="00A84FFB">
                          <w:rPr>
                            <w:rFonts w:asciiTheme="minorHAnsi" w:eastAsiaTheme="minorHAnsi" w:hAnsiTheme="minorHAnsi" w:cstheme="minorBidi"/>
                            <w:color w:val="0070C0"/>
                            <w:sz w:val="20"/>
                            <w:szCs w:val="20"/>
                            <w:lang w:val="en-GB"/>
                          </w:rPr>
                          <w:t>Artful Flowers, Fruits and Seeds (</w:t>
                        </w:r>
                        <w:proofErr w:type="spellStart"/>
                        <w:r w:rsidR="00866B8A" w:rsidRPr="00A84FFB">
                          <w:rPr>
                            <w:rFonts w:asciiTheme="minorHAnsi" w:eastAsiaTheme="minorHAnsi" w:hAnsiTheme="minorHAnsi" w:cstheme="minorBidi"/>
                            <w:color w:val="0070C0"/>
                            <w:sz w:val="20"/>
                            <w:szCs w:val="20"/>
                            <w:lang w:val="en-GB"/>
                          </w:rPr>
                          <w:t>Yr</w:t>
                        </w:r>
                        <w:proofErr w:type="spellEnd"/>
                        <w:r w:rsidR="00866B8A" w:rsidRPr="00A84FFB">
                          <w:rPr>
                            <w:rFonts w:asciiTheme="minorHAnsi" w:eastAsiaTheme="minorHAnsi" w:hAnsiTheme="minorHAnsi" w:cstheme="minorBidi"/>
                            <w:color w:val="0070C0"/>
                            <w:sz w:val="20"/>
                            <w:szCs w:val="20"/>
                            <w:lang w:val="en-GB"/>
                          </w:rPr>
                          <w:t xml:space="preserve"> 3):</w:t>
                        </w:r>
                      </w:p>
                      <w:p w:rsidR="00B72DC5" w:rsidRPr="00B72DC5" w:rsidRDefault="00B72DC5" w:rsidP="00B72DC5">
                        <w:pPr>
                          <w:rPr>
                            <w:rFonts w:asciiTheme="minorHAnsi" w:eastAsia="Calibri" w:hAnsiTheme="minorHAnsi" w:cstheme="minorHAnsi"/>
                            <w:color w:val="000000"/>
                            <w:sz w:val="16"/>
                            <w:szCs w:val="16"/>
                            <w:lang w:val="en-GB"/>
                          </w:rPr>
                        </w:pPr>
                        <w:r w:rsidRPr="00B72DC5">
                          <w:rPr>
                            <w:rFonts w:asciiTheme="minorHAnsi" w:eastAsia="Calibri" w:hAnsiTheme="minorHAnsi" w:cstheme="minorHAnsi"/>
                            <w:color w:val="000000"/>
                            <w:sz w:val="16"/>
                            <w:szCs w:val="16"/>
                            <w:lang w:val="en-GB"/>
                          </w:rPr>
                          <w:t>Make systematic and careful observations.</w:t>
                        </w:r>
                      </w:p>
                      <w:p w:rsidR="00B72DC5" w:rsidRPr="00B72DC5" w:rsidRDefault="00B72DC5" w:rsidP="00B72DC5">
                        <w:pPr>
                          <w:rPr>
                            <w:rFonts w:asciiTheme="minorHAnsi" w:eastAsia="Calibri" w:hAnsiTheme="minorHAnsi" w:cstheme="minorHAnsi"/>
                            <w:color w:val="000000"/>
                            <w:sz w:val="16"/>
                            <w:szCs w:val="16"/>
                            <w:u w:val="single"/>
                            <w:lang w:val="en-GB"/>
                          </w:rPr>
                        </w:pPr>
                        <w:r w:rsidRPr="00B72DC5">
                          <w:rPr>
                            <w:rFonts w:asciiTheme="minorHAnsi" w:eastAsia="Calibri" w:hAnsiTheme="minorHAnsi" w:cstheme="minorHAnsi"/>
                            <w:color w:val="000000"/>
                            <w:sz w:val="16"/>
                            <w:szCs w:val="16"/>
                            <w:lang w:val="en-GB"/>
                          </w:rPr>
                          <w:t>Record findings using simple scientific language, drawings and labelled diagrams.</w:t>
                        </w:r>
                      </w:p>
                      <w:p w:rsidR="00B72DC5" w:rsidRPr="00B72DC5" w:rsidRDefault="00B72DC5" w:rsidP="00B72DC5">
                        <w:pPr>
                          <w:rPr>
                            <w:rFonts w:asciiTheme="minorHAnsi" w:eastAsia="Calibri" w:hAnsiTheme="minorHAnsi" w:cstheme="minorHAnsi"/>
                            <w:color w:val="000000"/>
                            <w:sz w:val="16"/>
                            <w:szCs w:val="16"/>
                            <w:lang w:val="en-GB"/>
                          </w:rPr>
                        </w:pPr>
                        <w:r w:rsidRPr="00B72DC5">
                          <w:rPr>
                            <w:rFonts w:asciiTheme="minorHAnsi" w:eastAsia="Calibri" w:hAnsiTheme="minorHAnsi" w:cstheme="minorHAnsi"/>
                            <w:color w:val="000000"/>
                            <w:sz w:val="16"/>
                            <w:szCs w:val="16"/>
                            <w:lang w:val="en-GB"/>
                          </w:rPr>
                          <w:t>Identify differences, similarities or changes related to simple scientific ideas and processes.</w:t>
                        </w:r>
                      </w:p>
                      <w:p w:rsidR="00B72DC5" w:rsidRPr="00B72DC5" w:rsidRDefault="00B72DC5" w:rsidP="00B72DC5">
                        <w:pPr>
                          <w:rPr>
                            <w:rFonts w:asciiTheme="minorHAnsi" w:eastAsia="Calibri" w:hAnsiTheme="minorHAnsi" w:cstheme="minorHAnsi"/>
                            <w:color w:val="000000"/>
                            <w:sz w:val="16"/>
                            <w:szCs w:val="16"/>
                            <w:u w:val="single"/>
                            <w:lang w:val="en-GB"/>
                          </w:rPr>
                        </w:pPr>
                        <w:r w:rsidRPr="00B72DC5">
                          <w:rPr>
                            <w:rFonts w:asciiTheme="minorHAnsi" w:eastAsia="Calibri" w:hAnsiTheme="minorHAnsi" w:cstheme="minorHAnsi"/>
                            <w:color w:val="000000"/>
                            <w:sz w:val="16"/>
                            <w:szCs w:val="16"/>
                            <w:lang w:val="en-GB"/>
                          </w:rPr>
                          <w:t>Use straightforward scientific evidence to answer questions or to support findings.</w:t>
                        </w:r>
                      </w:p>
                      <w:p w:rsidR="00B72DC5" w:rsidRPr="00B72DC5" w:rsidRDefault="00B72DC5" w:rsidP="00B72DC5">
                        <w:pPr>
                          <w:rPr>
                            <w:rFonts w:asciiTheme="minorHAnsi" w:eastAsia="Calibri" w:hAnsiTheme="minorHAnsi" w:cstheme="minorHAnsi"/>
                            <w:color w:val="000000"/>
                            <w:sz w:val="16"/>
                            <w:szCs w:val="16"/>
                            <w:u w:val="single"/>
                            <w:lang w:val="en-GB"/>
                          </w:rPr>
                        </w:pPr>
                        <w:r w:rsidRPr="00B72DC5">
                          <w:rPr>
                            <w:rFonts w:asciiTheme="minorHAnsi" w:eastAsia="Calibri" w:hAnsiTheme="minorHAnsi" w:cstheme="minorHAnsi"/>
                            <w:color w:val="000000"/>
                            <w:sz w:val="16"/>
                            <w:szCs w:val="16"/>
                            <w:lang w:val="en-GB"/>
                          </w:rPr>
                          <w:t>Ask relevant questions and use different types of scientific enquiries to answer them.</w:t>
                        </w:r>
                      </w:p>
                      <w:p w:rsidR="00B72DC5" w:rsidRPr="00B72DC5" w:rsidRDefault="00B72DC5" w:rsidP="00B72DC5">
                        <w:pPr>
                          <w:rPr>
                            <w:rFonts w:asciiTheme="minorHAnsi" w:eastAsia="Calibri" w:hAnsiTheme="minorHAnsi" w:cstheme="minorHAnsi"/>
                            <w:color w:val="000000"/>
                            <w:sz w:val="16"/>
                            <w:szCs w:val="16"/>
                            <w:u w:val="single"/>
                            <w:lang w:val="en-GB"/>
                          </w:rPr>
                        </w:pPr>
                        <w:r w:rsidRPr="00B72DC5">
                          <w:rPr>
                            <w:rFonts w:asciiTheme="minorHAnsi" w:eastAsia="Calibri" w:hAnsiTheme="minorHAnsi" w:cstheme="minorHAnsi"/>
                            <w:color w:val="000000"/>
                            <w:sz w:val="16"/>
                            <w:szCs w:val="16"/>
                            <w:lang w:val="en-GB"/>
                          </w:rPr>
                          <w:t>Gather, record, classify and present data in a variety of ways to help answer questions.</w:t>
                        </w:r>
                      </w:p>
                      <w:p w:rsidR="00B72DC5" w:rsidRPr="00B72DC5" w:rsidRDefault="00B72DC5" w:rsidP="00B72DC5">
                        <w:pPr>
                          <w:rPr>
                            <w:rFonts w:asciiTheme="minorHAnsi" w:eastAsia="Calibri" w:hAnsiTheme="minorHAnsi" w:cstheme="minorHAnsi"/>
                            <w:color w:val="000000"/>
                            <w:sz w:val="16"/>
                            <w:szCs w:val="16"/>
                            <w:lang w:val="en-GB"/>
                          </w:rPr>
                        </w:pPr>
                        <w:r w:rsidRPr="00B72DC5">
                          <w:rPr>
                            <w:rFonts w:asciiTheme="minorHAnsi" w:eastAsia="Calibri" w:hAnsiTheme="minorHAnsi" w:cstheme="minorHAnsi"/>
                            <w:color w:val="000000"/>
                            <w:sz w:val="16"/>
                            <w:szCs w:val="16"/>
                            <w:lang w:val="en-GB"/>
                          </w:rPr>
                          <w:t>Set up simple practical enquiries and comparative and fair tests</w:t>
                        </w:r>
                      </w:p>
                      <w:p w:rsidR="00B72DC5" w:rsidRPr="00B72DC5" w:rsidRDefault="00B72DC5" w:rsidP="00B72DC5">
                        <w:pPr>
                          <w:rPr>
                            <w:rFonts w:asciiTheme="minorHAnsi" w:eastAsia="Calibri" w:hAnsiTheme="minorHAnsi" w:cstheme="minorHAnsi"/>
                            <w:color w:val="000000"/>
                            <w:sz w:val="16"/>
                            <w:szCs w:val="16"/>
                            <w:lang w:val="en-GB"/>
                          </w:rPr>
                        </w:pPr>
                        <w:r w:rsidRPr="00B72DC5">
                          <w:rPr>
                            <w:rFonts w:asciiTheme="minorHAnsi" w:eastAsia="Calibri" w:hAnsiTheme="minorHAnsi" w:cstheme="minorHAnsi"/>
                            <w:color w:val="000000"/>
                            <w:sz w:val="16"/>
                            <w:szCs w:val="16"/>
                            <w:lang w:val="en-GB"/>
                          </w:rPr>
                          <w:t>Report on findings from enquiries, including oral and written explanations, displays or presentations of results and conclusions.</w:t>
                        </w:r>
                      </w:p>
                      <w:p w:rsidR="00B72DC5" w:rsidRPr="00B72DC5" w:rsidRDefault="00B72DC5" w:rsidP="00B72DC5">
                        <w:pPr>
                          <w:rPr>
                            <w:rFonts w:asciiTheme="minorHAnsi" w:eastAsia="Calibri" w:hAnsiTheme="minorHAnsi" w:cstheme="minorHAnsi"/>
                            <w:color w:val="000000"/>
                            <w:sz w:val="16"/>
                            <w:szCs w:val="16"/>
                            <w:u w:val="single"/>
                            <w:lang w:val="en-GB"/>
                          </w:rPr>
                        </w:pPr>
                        <w:r w:rsidRPr="00B72DC5">
                          <w:rPr>
                            <w:rFonts w:asciiTheme="minorHAnsi" w:eastAsia="Calibri" w:hAnsiTheme="minorHAnsi" w:cstheme="minorHAnsi"/>
                            <w:color w:val="000000"/>
                            <w:sz w:val="16"/>
                            <w:szCs w:val="16"/>
                            <w:lang w:val="en-GB"/>
                          </w:rPr>
                          <w:t>Use results to draw simple conclusions, make predictions for new values, suggest improvements and raise further questions.</w:t>
                        </w:r>
                      </w:p>
                      <w:p w:rsidR="00F25477" w:rsidRPr="00BB27CD" w:rsidRDefault="00F25477" w:rsidP="006C1BA7">
                        <w:pPr>
                          <w:rPr>
                            <w:rFonts w:asciiTheme="minorHAnsi" w:eastAsia="Calibri" w:hAnsiTheme="minorHAnsi" w:cstheme="minorHAnsi"/>
                            <w:color w:val="000000"/>
                            <w:sz w:val="16"/>
                            <w:szCs w:val="16"/>
                            <w:lang w:val="en-GB"/>
                          </w:rPr>
                        </w:pPr>
                      </w:p>
                      <w:p w:rsidR="005A04F6" w:rsidRPr="00AE2567" w:rsidRDefault="005A04F6" w:rsidP="00EE44A4">
                        <w:pP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60" o:spid="_x0000_s1034" type="#_x0000_t202" style="position:absolute;left:32538;width:23510;height:105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">
                  <v:textbox>
                    <w:txbxContent>
                      <w:p w:rsidR="006C1BA7" w:rsidRPr="00BB27CD" w:rsidRDefault="005A04F6" w:rsidP="006C1BA7">
                        <w:pPr>
                          <w:rPr>
                            <w:rFonts w:asciiTheme="minorHAnsi" w:hAnsiTheme="minorHAnsi" w:cstheme="minorHAnsi"/>
                            <w:color w:val="008000"/>
                            <w:sz w:val="16"/>
                            <w:szCs w:val="16"/>
                          </w:rPr>
                        </w:pPr>
                        <w:r w:rsidRPr="00BB27CD">
                          <w:rPr>
                            <w:rFonts w:asciiTheme="minorHAnsi" w:hAnsiTheme="minorHAnsi" w:cstheme="minorHAnsi"/>
                            <w:b/>
                            <w:bCs/>
                            <w:color w:val="70AD47"/>
                            <w:sz w:val="20"/>
                            <w:szCs w:val="20"/>
                          </w:rPr>
                          <w:t xml:space="preserve">Computing </w:t>
                        </w:r>
                        <w:r w:rsidRPr="00A84FFB">
                          <w:rPr>
                            <w:rFonts w:asciiTheme="minorHAnsi" w:hAnsiTheme="minorHAnsi" w:cstheme="minorHAnsi"/>
                            <w:bCs/>
                            <w:color w:val="70AD47"/>
                            <w:sz w:val="20"/>
                            <w:szCs w:val="20"/>
                          </w:rPr>
                          <w:t>(Rising Stars</w:t>
                        </w:r>
                        <w:r w:rsidR="00C54D97" w:rsidRPr="00A84FFB">
                          <w:rPr>
                            <w:rFonts w:asciiTheme="minorHAnsi" w:hAnsiTheme="minorHAnsi" w:cstheme="minorHAnsi"/>
                            <w:bCs/>
                            <w:color w:val="70AD47"/>
                            <w:sz w:val="20"/>
                            <w:szCs w:val="20"/>
                          </w:rPr>
                          <w:t>) – We are Programmers</w:t>
                        </w:r>
                        <w:r w:rsidR="00C54D97">
                          <w:rPr>
                            <w:rFonts w:asciiTheme="minorHAnsi" w:hAnsiTheme="minorHAnsi" w:cstheme="minorHAnsi"/>
                            <w:b/>
                            <w:bCs/>
                            <w:color w:val="70AD47"/>
                            <w:sz w:val="20"/>
                            <w:szCs w:val="20"/>
                          </w:rPr>
                          <w:t>:</w:t>
                        </w:r>
                      </w:p>
                      <w:p w:rsidR="00C54D97" w:rsidRPr="00C54D97" w:rsidRDefault="00C54D97" w:rsidP="00C54D97">
                        <w:pPr>
                          <w:spacing w:after="160" w:line="259" w:lineRule="auto"/>
                          <w:contextualSpacing/>
                          <w:rPr>
                            <w:rFonts w:asciiTheme="minorHAnsi" w:eastAsiaTheme="minorHAnsi" w:hAnsiTheme="minorHAnsi" w:cstheme="minorHAnsi"/>
                            <w:sz w:val="16"/>
                            <w:szCs w:val="16"/>
                            <w:lang w:val="en-GB"/>
                          </w:rPr>
                        </w:pPr>
                        <w:r w:rsidRPr="00C54D97">
                          <w:rPr>
                            <w:rFonts w:asciiTheme="minorHAnsi" w:eastAsiaTheme="minorHAnsi" w:hAnsiTheme="minorHAnsi" w:cstheme="minorHAnsi"/>
                            <w:sz w:val="16"/>
                            <w:szCs w:val="16"/>
                            <w:lang w:val="en-GB"/>
                          </w:rPr>
                          <w:t>I can create an algorithm for an animated scene in the form of a storyboard.</w:t>
                        </w:r>
                      </w:p>
                      <w:p w:rsidR="00C54D97" w:rsidRDefault="00C54D97" w:rsidP="00C54D97">
                        <w:pPr>
                          <w:spacing w:after="160" w:line="259" w:lineRule="auto"/>
                          <w:contextualSpacing/>
                          <w:rPr>
                            <w:rFonts w:asciiTheme="minorHAnsi" w:eastAsiaTheme="minorHAnsi" w:hAnsiTheme="minorHAnsi" w:cstheme="minorHAnsi"/>
                            <w:sz w:val="16"/>
                            <w:szCs w:val="16"/>
                            <w:lang w:val="en-GB"/>
                          </w:rPr>
                        </w:pPr>
                        <w:r w:rsidRPr="00C54D97">
                          <w:rPr>
                            <w:rFonts w:asciiTheme="minorHAnsi" w:eastAsiaTheme="minorHAnsi" w:hAnsiTheme="minorHAnsi" w:cstheme="minorHAnsi"/>
                            <w:sz w:val="16"/>
                            <w:szCs w:val="16"/>
                            <w:lang w:val="en-GB"/>
                          </w:rPr>
                          <w:t>I can write a program in the Scratch to create the animation.</w:t>
                        </w:r>
                      </w:p>
                      <w:p w:rsidR="005A04F6" w:rsidRPr="00C54D97" w:rsidRDefault="00C54D97" w:rsidP="00C54D97">
                        <w:pPr>
                          <w:spacing w:after="160" w:line="259" w:lineRule="auto"/>
                          <w:contextualSpacing/>
                          <w:rPr>
                            <w:rFonts w:asciiTheme="minorHAnsi" w:eastAsiaTheme="minorHAnsi" w:hAnsiTheme="minorHAnsi" w:cstheme="minorHAnsi"/>
                            <w:sz w:val="16"/>
                            <w:szCs w:val="16"/>
                            <w:lang w:val="en-GB"/>
                          </w:rPr>
                        </w:pPr>
                        <w:r w:rsidRPr="00C54D97">
                          <w:rPr>
                            <w:rFonts w:asciiTheme="minorHAnsi" w:eastAsiaTheme="minorHAnsi" w:hAnsiTheme="minorHAnsi" w:cstheme="minorHAnsi"/>
                            <w:sz w:val="16"/>
                            <w:szCs w:val="16"/>
                            <w:lang w:val="en-GB"/>
                          </w:rPr>
                          <w:t>I can create mistakes in my animation programs.</w:t>
                        </w:r>
                      </w:p>
                    </w:txbxContent>
                  </v:textbox>
                </v:shape>
                <v:shape id="Text Box 64" o:spid="_x0000_s1035" type="#_x0000_t202" style="position:absolute;top:32216;width:23072;height:239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  <v:textbox>
                    <w:txbxContent>
                      <w:p w:rsidR="00BB27CD" w:rsidRPr="00A84FFB" w:rsidRDefault="005A04F6" w:rsidP="00866B8A">
                        <w:pPr>
                          <w:rPr>
                            <w:rFonts w:asciiTheme="minorHAnsi" w:eastAsia="Calibri" w:hAnsiTheme="minorHAnsi" w:cstheme="minorHAnsi"/>
                            <w:b/>
                            <w:color w:val="1A1A1A"/>
                            <w:sz w:val="16"/>
                            <w:szCs w:val="16"/>
                            <w:lang w:val="en-GB"/>
                          </w:rPr>
                        </w:pPr>
                        <w:r w:rsidRPr="00A84FFB">
                          <w:rPr>
                            <w:rFonts w:asciiTheme="minorHAnsi" w:hAnsiTheme="minorHAnsi" w:cstheme="minorHAnsi"/>
                            <w:b/>
                            <w:color w:val="FF6600"/>
                            <w:sz w:val="20"/>
                            <w:szCs w:val="20"/>
                          </w:rPr>
                          <w:t>H</w:t>
                        </w:r>
                        <w:r w:rsidR="00866B8A" w:rsidRPr="00A84FFB">
                          <w:rPr>
                            <w:rFonts w:asciiTheme="minorHAnsi" w:hAnsiTheme="minorHAnsi" w:cstheme="minorHAnsi"/>
                            <w:b/>
                            <w:color w:val="FF6600"/>
                            <w:sz w:val="20"/>
                            <w:szCs w:val="20"/>
                          </w:rPr>
                          <w:t xml:space="preserve">istory - </w:t>
                        </w:r>
                        <w:r w:rsidR="00866B8A" w:rsidRPr="00A84FFB">
                          <w:rPr>
                            <w:color w:val="ED7D31" w:themeColor="accent2"/>
                            <w:sz w:val="20"/>
                            <w:szCs w:val="20"/>
                          </w:rPr>
                          <w:t>Leisure &amp; Entertainment:</w:t>
                        </w:r>
                      </w:p>
                      <w:p w:rsidR="004B12FA" w:rsidRPr="004B12FA" w:rsidRDefault="004B12FA" w:rsidP="004B12FA">
                        <w:pPr>
                          <w:spacing w:line="259" w:lineRule="auto"/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</w:pPr>
                        <w:r w:rsidRPr="004B12FA"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  <w:t xml:space="preserve">I can use more than one source of evidence for historical enquiry in order to gain a more accurate understanding of history. </w:t>
                        </w:r>
                      </w:p>
                      <w:p w:rsidR="004B12FA" w:rsidRPr="004B12FA" w:rsidRDefault="004B12FA" w:rsidP="004B12FA">
                        <w:pPr>
                          <w:spacing w:line="259" w:lineRule="auto"/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</w:pPr>
                        <w:r w:rsidRPr="004B12FA"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  <w:t xml:space="preserve">I can describe different accounts of a historical event, explaining some of the reasons why the accounts may differ. </w:t>
                        </w:r>
                      </w:p>
                      <w:p w:rsidR="004B12FA" w:rsidRPr="004B12FA" w:rsidRDefault="004B12FA" w:rsidP="004B12FA">
                        <w:pPr>
                          <w:spacing w:line="259" w:lineRule="auto"/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</w:pPr>
                        <w:r w:rsidRPr="004B12FA"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  <w:t>I can place events, artefacts and historical figures on a time line using dates.</w:t>
                        </w:r>
                      </w:p>
                      <w:p w:rsidR="004B12FA" w:rsidRPr="004B12FA" w:rsidRDefault="004B12FA" w:rsidP="004B12FA">
                        <w:pPr>
                          <w:spacing w:line="259" w:lineRule="auto"/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</w:pPr>
                        <w:r w:rsidRPr="004B12FA"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  <w:t>I can understand the concept of change ove</w:t>
                        </w:r>
                        <w:r w:rsidR="007629D8"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  <w:t>r time, representing this,</w:t>
                        </w:r>
                        <w:r w:rsidRPr="004B12FA"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  <w:t xml:space="preserve"> with evidence, on a time line. </w:t>
                        </w:r>
                      </w:p>
                      <w:p w:rsidR="004B12FA" w:rsidRPr="004B12FA" w:rsidRDefault="004B12FA" w:rsidP="004B12FA">
                        <w:pPr>
                          <w:spacing w:line="259" w:lineRule="auto"/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</w:pPr>
                        <w:r w:rsidRPr="004B12FA"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  <w:t>I can use appropriate historical vocabulary to communicate, including: dates, time period, era, chronology, continuity, change, century, decade and legacy.</w:t>
                        </w:r>
                      </w:p>
                      <w:p w:rsidR="004B12FA" w:rsidRPr="004B12FA" w:rsidRDefault="004B12FA" w:rsidP="004B12FA">
                        <w:pPr>
                          <w:spacing w:line="259" w:lineRule="auto"/>
                          <w:rPr>
                            <w:rFonts w:asciiTheme="minorHAnsi" w:eastAsiaTheme="minorHAnsi" w:hAnsiTheme="minorHAnsi" w:cstheme="minorBidi"/>
                            <w:sz w:val="16"/>
                            <w:szCs w:val="16"/>
                            <w:lang w:val="en-GB"/>
                          </w:rPr>
                        </w:pPr>
                        <w:r w:rsidRPr="004B12FA"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  <w:t>I can use original ways to present information and ideas.</w:t>
                        </w:r>
                      </w:p>
                      <w:p w:rsidR="009A4C22" w:rsidRPr="00CA00C6" w:rsidRDefault="009A4C22" w:rsidP="00EE44A4">
                        <w:pP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65" o:spid="_x0000_s1036" type="#_x0000_t202" style="position:absolute;left:43699;top:17224;width:15333;height:21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hSi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">
                  <v:textbox>
                    <w:txbxContent>
                      <w:p w:rsidR="00BB27CD" w:rsidRPr="0000032F" w:rsidRDefault="005A04F6" w:rsidP="00866B8A">
                        <w:pPr>
                          <w:rPr>
                            <w:rFonts w:asciiTheme="minorHAnsi" w:eastAsiaTheme="minorHAnsi" w:hAnsiTheme="minorHAnsi" w:cstheme="minorBidi"/>
                            <w:b/>
                            <w:color w:val="7030A0"/>
                            <w:sz w:val="20"/>
                            <w:szCs w:val="20"/>
                            <w:lang w:val="en-GB"/>
                          </w:rPr>
                        </w:pPr>
                        <w:r w:rsidRPr="0000032F">
                          <w:rPr>
                            <w:rFonts w:asciiTheme="minorHAnsi" w:hAnsiTheme="minorHAnsi" w:cstheme="minorHAnsi"/>
                            <w:b/>
                            <w:color w:val="7030A0"/>
                            <w:sz w:val="20"/>
                            <w:szCs w:val="20"/>
                          </w:rPr>
                          <w:t>Music</w:t>
                        </w:r>
                        <w:r w:rsidR="00866B8A" w:rsidRPr="0000032F">
                          <w:rPr>
                            <w:rFonts w:asciiTheme="minorHAnsi" w:hAnsiTheme="minorHAnsi" w:cstheme="minorHAnsi"/>
                            <w:b/>
                            <w:color w:val="7030A0"/>
                            <w:sz w:val="20"/>
                            <w:szCs w:val="20"/>
                          </w:rPr>
                          <w:t xml:space="preserve"> -</w:t>
                        </w:r>
                        <w:r w:rsidRPr="0000032F">
                          <w:rPr>
                            <w:rFonts w:asciiTheme="minorHAnsi" w:hAnsiTheme="minorHAnsi" w:cstheme="minorHAnsi"/>
                            <w:color w:val="7030A0"/>
                            <w:sz w:val="20"/>
                            <w:szCs w:val="20"/>
                          </w:rPr>
                          <w:t xml:space="preserve"> </w:t>
                        </w:r>
                        <w:r w:rsidR="00866B8A" w:rsidRPr="0000032F">
                          <w:rPr>
                            <w:rFonts w:asciiTheme="minorHAnsi" w:eastAsiaTheme="minorHAnsi" w:hAnsiTheme="minorHAnsi" w:cstheme="minorBidi"/>
                            <w:b/>
                            <w:color w:val="7030A0"/>
                            <w:sz w:val="20"/>
                            <w:szCs w:val="20"/>
                            <w:lang w:val="en-GB"/>
                          </w:rPr>
                          <w:t>‘Sounds’ (Music Express Y3):</w:t>
                        </w:r>
                      </w:p>
                      <w:p w:rsidR="000E4FE0" w:rsidRPr="00C54D97" w:rsidRDefault="000E4FE0" w:rsidP="000E4FE0">
                        <w:pPr>
                          <w:spacing w:after="160" w:line="259" w:lineRule="auto"/>
                          <w:contextualSpacing/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</w:pPr>
                        <w:r w:rsidRPr="00C54D97"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  <w:t>I can sing from memory with accurate pitch.</w:t>
                        </w:r>
                      </w:p>
                      <w:p w:rsidR="000E4FE0" w:rsidRPr="00C54D97" w:rsidRDefault="000E4FE0" w:rsidP="000E4FE0">
                        <w:pPr>
                          <w:spacing w:after="160" w:line="259" w:lineRule="auto"/>
                          <w:contextualSpacing/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</w:pPr>
                        <w:r w:rsidRPr="00C54D97"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  <w:t>I can sing in tune.</w:t>
                        </w:r>
                      </w:p>
                      <w:p w:rsidR="000E4FE0" w:rsidRPr="00C54D97" w:rsidRDefault="000E4FE0" w:rsidP="000E4FE0">
                        <w:pPr>
                          <w:spacing w:after="160" w:line="259" w:lineRule="auto"/>
                          <w:contextualSpacing/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</w:pPr>
                        <w:r w:rsidRPr="00C54D97"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  <w:t>I can maintain a simple part within a group.</w:t>
                        </w:r>
                      </w:p>
                      <w:p w:rsidR="000E4FE0" w:rsidRPr="00C54D97" w:rsidRDefault="000E4FE0" w:rsidP="000E4FE0">
                        <w:pPr>
                          <w:spacing w:after="160" w:line="259" w:lineRule="auto"/>
                          <w:contextualSpacing/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</w:pPr>
                        <w:r w:rsidRPr="00C54D97"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  <w:t>I can pronounce words within a song clearly.</w:t>
                        </w:r>
                      </w:p>
                      <w:p w:rsidR="000E4FE0" w:rsidRPr="00C54D97" w:rsidRDefault="000E4FE0" w:rsidP="000E4FE0">
                        <w:pPr>
                          <w:spacing w:after="160" w:line="259" w:lineRule="auto"/>
                          <w:contextualSpacing/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</w:pPr>
                        <w:r w:rsidRPr="00C54D97"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  <w:t xml:space="preserve">I can show control of </w:t>
                        </w:r>
                        <w:r w:rsidRPr="00A84FFB"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  <w:t>voic</w:t>
                        </w:r>
                        <w:r w:rsidR="00A84FFB"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  <w:t>e.</w:t>
                        </w:r>
                      </w:p>
                      <w:p w:rsidR="000E4FE0" w:rsidRPr="00C54D97" w:rsidRDefault="000E4FE0" w:rsidP="000E4FE0">
                        <w:pPr>
                          <w:spacing w:after="160" w:line="259" w:lineRule="auto"/>
                          <w:contextualSpacing/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</w:pPr>
                        <w:r w:rsidRPr="00C54D97"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  <w:t xml:space="preserve">I can play notes on an instrument with care so that they are clear. </w:t>
                        </w:r>
                      </w:p>
                      <w:p w:rsidR="005A04F6" w:rsidRPr="00C54D97" w:rsidRDefault="000E4FE0" w:rsidP="000E4FE0">
                        <w:pPr>
                          <w:spacing w:after="160" w:line="259" w:lineRule="auto"/>
                          <w:contextualSpacing/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  <w:lang w:val="en-GB"/>
                          </w:rPr>
                        </w:pPr>
                        <w:r w:rsidRPr="00C54D97">
                          <w:rPr>
                            <w:rFonts w:asciiTheme="minorHAnsi" w:eastAsiaTheme="minorHAnsi" w:hAnsiTheme="minorHAnsi" w:cs="Arial"/>
                            <w:sz w:val="16"/>
                            <w:szCs w:val="16"/>
                          </w:rPr>
                          <w:t>I can perform with control and awareness of others.</w:t>
                        </w:r>
                      </w:p>
                    </w:txbxContent>
                  </v:textbox>
                </v:shape>
                <v:shape id="Text Box 66" o:spid="_x0000_s1037" type="#_x0000_t202" style="position:absolute;left:59648;top:37001;width:23302;height:194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YDQ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6z8IgPo1S8AAAD//wMAUEsBAi0AFAAGAAgAAAAhANvh9svuAAAAhQEAABMAAAAAAAAA&#10;AAAAAAAAAAAAAFtDb250ZW50X1R5cGVzXS54bWxQSwECLQAUAAYACAAAACEAWvQsW78AAAAVAQAA&#10;CwAAAAAAAAAAAAAAAAAfAQAAX3JlbHMvLnJlbHNQSwECLQAUAAYACAAAACEAmAGA0MYAAADbAAAA&#10;DwAAAAAAAAAAAAAAAAAHAgAAZHJzL2Rvd25yZXYueG1sUEsFBgAAAAADAAMAtwAAAPoCAAAAAA==&#10;">
                  <v:textbox>
                    <w:txbxContent>
                      <w:p w:rsidR="005F4B4B" w:rsidRPr="00BB27CD" w:rsidRDefault="005A04F6" w:rsidP="00BB27CD">
                        <w:pPr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 w:rsidRPr="00BB27CD">
                          <w:rPr>
                            <w:rFonts w:asciiTheme="minorHAnsi" w:hAnsiTheme="minorHAnsi" w:cstheme="minorHAnsi"/>
                            <w:b/>
                            <w:color w:val="FF66FF"/>
                            <w:sz w:val="20"/>
                            <w:szCs w:val="20"/>
                          </w:rPr>
                          <w:t>PHSE</w:t>
                        </w:r>
                        <w:r w:rsidR="00406246">
                          <w:rPr>
                            <w:rFonts w:asciiTheme="minorHAnsi" w:hAnsiTheme="minorHAnsi" w:cstheme="minorHAnsi"/>
                            <w:b/>
                            <w:color w:val="FF66FF"/>
                            <w:sz w:val="20"/>
                            <w:szCs w:val="20"/>
                          </w:rPr>
                          <w:t xml:space="preserve"> – </w:t>
                        </w:r>
                        <w:r w:rsidR="00406246" w:rsidRPr="00A84FFB">
                          <w:rPr>
                            <w:rFonts w:asciiTheme="minorHAnsi" w:hAnsiTheme="minorHAnsi" w:cstheme="minorHAnsi"/>
                            <w:color w:val="FF66FF"/>
                            <w:sz w:val="20"/>
                            <w:szCs w:val="20"/>
                          </w:rPr>
                          <w:t>Peer Pressure and Cycle Safety</w:t>
                        </w:r>
                        <w:r w:rsidRPr="00BB27CD">
                          <w:rPr>
                            <w:rFonts w:asciiTheme="minorHAnsi" w:hAnsiTheme="minorHAnsi" w:cstheme="minorHAnsi"/>
                            <w:color w:val="FF66FF"/>
                            <w:sz w:val="20"/>
                            <w:szCs w:val="20"/>
                          </w:rPr>
                          <w:t>:</w:t>
                        </w:r>
                        <w:r w:rsidRPr="00BB27CD">
                          <w:rPr>
                            <w:rFonts w:asciiTheme="minorHAnsi" w:hAnsiTheme="minorHAnsi" w:cstheme="minorHAnsi"/>
                            <w:b/>
                            <w:color w:val="FF66FF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:rsidR="00A95610" w:rsidRPr="0000032F" w:rsidRDefault="00A95610" w:rsidP="0000032F">
                        <w:pPr>
                          <w:rPr>
                            <w:rFonts w:asciiTheme="minorHAnsi" w:hAnsiTheme="minorHAnsi"/>
                            <w:b/>
                            <w:i/>
                            <w:sz w:val="16"/>
                            <w:szCs w:val="16"/>
                            <w:u w:val="single"/>
                            <w:lang w:val="en-GB"/>
                          </w:rPr>
                        </w:pPr>
                        <w:r w:rsidRPr="00A95610"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val="en-GB"/>
                          </w:rPr>
                          <w:t>Know how to behave responsibly and make good choices.</w:t>
                        </w:r>
                      </w:p>
                      <w:p w:rsidR="00A95610" w:rsidRPr="00A95610" w:rsidRDefault="00A95610" w:rsidP="0000032F">
                        <w:pPr>
                          <w:rPr>
                            <w:rFonts w:asciiTheme="minorHAnsi" w:hAnsiTheme="minorHAnsi"/>
                            <w:b/>
                            <w:i/>
                            <w:sz w:val="16"/>
                            <w:szCs w:val="16"/>
                            <w:u w:val="single"/>
                            <w:lang w:val="en-GB"/>
                          </w:rPr>
                        </w:pPr>
                        <w:r w:rsidRPr="00A95610"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val="en-GB"/>
                          </w:rPr>
                          <w:t>Realise the na</w:t>
                        </w:r>
                        <w:r w:rsidR="00406246"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val="en-GB"/>
                          </w:rPr>
                          <w:t>ture and consequences of</w:t>
                        </w:r>
                        <w:r w:rsidRPr="00A95610"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val="en-GB"/>
                          </w:rPr>
                          <w:t xml:space="preserve"> bullying</w:t>
                        </w:r>
                        <w:r w:rsidR="00406246"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val="en-GB"/>
                          </w:rPr>
                          <w:t>.</w:t>
                        </w:r>
                      </w:p>
                      <w:p w:rsidR="00A95610" w:rsidRPr="0000032F" w:rsidRDefault="00A95610" w:rsidP="0000032F">
                        <w:pPr>
                          <w:spacing w:line="259" w:lineRule="auto"/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val="en-GB"/>
                          </w:rPr>
                        </w:pPr>
                        <w:r w:rsidRPr="00A95610"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val="en-GB"/>
                          </w:rPr>
                          <w:t>Know how to be courteous and polite to adults and their peers.</w:t>
                        </w:r>
                      </w:p>
                      <w:p w:rsidR="0000032F" w:rsidRPr="0000032F" w:rsidRDefault="00A95610" w:rsidP="0000032F">
                        <w:pPr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val="en-GB"/>
                          </w:rPr>
                        </w:pPr>
                        <w:r w:rsidRPr="00A95610"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val="en-GB"/>
                          </w:rPr>
                          <w:t>Make informed choices for keeping healthy and safe.</w:t>
                        </w:r>
                      </w:p>
                      <w:p w:rsidR="0000032F" w:rsidRPr="0000032F" w:rsidRDefault="00A95610" w:rsidP="0000032F">
                        <w:pPr>
                          <w:rPr>
                            <w:rFonts w:asciiTheme="minorHAnsi" w:hAnsiTheme="minorHAnsi"/>
                            <w:i/>
                            <w:sz w:val="16"/>
                            <w:szCs w:val="16"/>
                            <w:u w:val="single"/>
                            <w:lang w:val="en-GB"/>
                          </w:rPr>
                        </w:pPr>
                        <w:r w:rsidRPr="00A95610">
                          <w:rPr>
                            <w:rFonts w:asciiTheme="minorHAnsi" w:hAnsiTheme="minorHAnsi"/>
                            <w:sz w:val="16"/>
                            <w:szCs w:val="16"/>
                            <w:lang w:val="en-GB"/>
                          </w:rPr>
                          <w:t>Talk and write about their views and opinions.</w:t>
                        </w:r>
                      </w:p>
                      <w:p w:rsidR="00A95610" w:rsidRPr="00A95610" w:rsidRDefault="00A95610" w:rsidP="0000032F">
                        <w:pPr>
                          <w:rPr>
                            <w:rFonts w:asciiTheme="minorHAnsi" w:hAnsiTheme="minorHAnsi"/>
                            <w:i/>
                            <w:sz w:val="16"/>
                            <w:szCs w:val="16"/>
                            <w:u w:val="single"/>
                            <w:lang w:val="en-GB"/>
                          </w:rPr>
                        </w:pPr>
                        <w:r w:rsidRPr="00A95610">
                          <w:rPr>
                            <w:rFonts w:asciiTheme="minorHAnsi" w:hAnsiTheme="minorHAnsi"/>
                            <w:sz w:val="16"/>
                            <w:szCs w:val="16"/>
                            <w:lang w:val="en-GB"/>
                          </w:rPr>
                          <w:t>Care about other people’s feelings and try to see things from other people’s points of view (empathy).</w:t>
                        </w:r>
                      </w:p>
                      <w:p w:rsidR="005A04F6" w:rsidRPr="0000032F" w:rsidRDefault="00A95610" w:rsidP="00A95610">
                        <w:pPr>
                          <w:shd w:val="clear" w:color="auto" w:fill="FFFFFF"/>
                          <w:rPr>
                            <w:rFonts w:ascii="Segoe UI" w:hAnsi="Segoe UI" w:cs="Segoe UI"/>
                            <w:color w:val="212121"/>
                            <w:sz w:val="16"/>
                            <w:szCs w:val="16"/>
                          </w:rPr>
                        </w:pPr>
                        <w:r w:rsidRPr="0000032F">
                          <w:rPr>
                            <w:rFonts w:asciiTheme="minorHAnsi" w:eastAsiaTheme="minorHAnsi" w:hAnsiTheme="minorHAnsi" w:cstheme="minorBidi"/>
                            <w:sz w:val="16"/>
                            <w:szCs w:val="16"/>
                            <w:lang w:val="en-GB"/>
                          </w:rPr>
                          <w:t>Know that difference and similarities between people arise from a number of factors.</w:t>
                        </w:r>
                      </w:p>
                      <w:p w:rsidR="005A04F6" w:rsidRPr="00C20394" w:rsidRDefault="005A04F6" w:rsidP="00EE44A4">
                        <w:pPr>
                          <w:rPr>
                            <w:rFonts w:ascii="Comic Sans MS" w:hAnsi="Comic Sans MS"/>
                            <w:color w:val="FF66FF"/>
                            <w:sz w:val="20"/>
                            <w:szCs w:val="20"/>
                          </w:rPr>
                        </w:pPr>
                      </w:p>
                      <w:p w:rsidR="005A04F6" w:rsidRPr="00866B2C" w:rsidRDefault="005A04F6" w:rsidP="00EE44A4">
                        <w:pPr>
                          <w:rPr>
                            <w:rFonts w:ascii="Comic Sans MS" w:hAnsi="Comic Sans MS"/>
                            <w:color w:val="000000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69" o:spid="_x0000_s1038" type="#_x0000_t202" style="position:absolute;left:23072;top:12587;width:20096;height:262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SVL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">
                  <v:textbox>
                    <w:txbxContent>
                      <w:p w:rsidR="00A84FFB" w:rsidRDefault="005A04F6" w:rsidP="006C6FF7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  <w:color w:val="FF5050"/>
                            <w:sz w:val="20"/>
                            <w:szCs w:val="20"/>
                          </w:rPr>
                        </w:pPr>
                        <w:r w:rsidRPr="00BB27CD">
                          <w:rPr>
                            <w:rFonts w:asciiTheme="minorHAnsi" w:hAnsiTheme="minorHAnsi" w:cstheme="minorHAnsi"/>
                            <w:b/>
                            <w:bCs/>
                            <w:color w:val="FF5050"/>
                            <w:sz w:val="20"/>
                            <w:szCs w:val="20"/>
                          </w:rPr>
                          <w:t>P</w:t>
                        </w:r>
                        <w:r w:rsidR="006C6FF7">
                          <w:rPr>
                            <w:rFonts w:asciiTheme="minorHAnsi" w:hAnsiTheme="minorHAnsi" w:cstheme="minorHAnsi"/>
                            <w:b/>
                            <w:bCs/>
                            <w:color w:val="FF5050"/>
                            <w:sz w:val="20"/>
                            <w:szCs w:val="20"/>
                          </w:rPr>
                          <w:t>E</w:t>
                        </w:r>
                        <w:r w:rsidR="00A84FFB">
                          <w:rPr>
                            <w:rFonts w:asciiTheme="minorHAnsi" w:hAnsiTheme="minorHAnsi" w:cstheme="minorHAnsi"/>
                            <w:b/>
                            <w:bCs/>
                            <w:color w:val="FF5050"/>
                            <w:sz w:val="20"/>
                            <w:szCs w:val="20"/>
                          </w:rPr>
                          <w:t xml:space="preserve">  </w:t>
                        </w:r>
                      </w:p>
                      <w:p w:rsidR="006C6FF7" w:rsidRPr="00A84FFB" w:rsidRDefault="00BB27CD" w:rsidP="006C6FF7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  <w:color w:val="FF5050"/>
                            <w:sz w:val="20"/>
                            <w:szCs w:val="20"/>
                          </w:rPr>
                        </w:pPr>
                        <w:r w:rsidRPr="00A84FFB">
                          <w:rPr>
                            <w:rFonts w:asciiTheme="minorHAnsi" w:hAnsiTheme="minorHAnsi" w:cstheme="minorHAnsi"/>
                            <w:bCs/>
                            <w:color w:val="FF5050"/>
                            <w:sz w:val="20"/>
                            <w:szCs w:val="20"/>
                          </w:rPr>
                          <w:t>Football:</w:t>
                        </w:r>
                        <w:r w:rsidR="006C6FF7">
                          <w:rPr>
                            <w:rFonts w:asciiTheme="minorHAnsi" w:hAnsiTheme="minorHAnsi" w:cstheme="minorHAnsi"/>
                            <w:b/>
                            <w:bCs/>
                            <w:sz w:val="16"/>
                            <w:szCs w:val="16"/>
                          </w:rPr>
                          <w:t xml:space="preserve"> </w:t>
                        </w:r>
                        <w:r w:rsidR="006C6FF7" w:rsidRPr="006C6FF7">
                          <w:rPr>
                            <w:rFonts w:asciiTheme="minorHAnsi" w:hAnsiTheme="minorHAnsi"/>
                            <w:sz w:val="16"/>
                            <w:szCs w:val="16"/>
                            <w:lang w:val="en-GB"/>
                          </w:rPr>
                          <w:t>Choose appropriate tactics to cause problems for the opposition.</w:t>
                        </w:r>
                      </w:p>
                      <w:p w:rsidR="006C6FF7" w:rsidRPr="006C6FF7" w:rsidRDefault="006C6FF7" w:rsidP="006C6FF7">
                        <w:pPr>
                          <w:rPr>
                            <w:rFonts w:asciiTheme="minorHAnsi" w:eastAsiaTheme="minorHAnsi" w:hAnsiTheme="minorHAnsi" w:cstheme="minorHAnsi"/>
                            <w:b/>
                            <w:bCs/>
                            <w:sz w:val="16"/>
                            <w:szCs w:val="16"/>
                            <w:lang w:val="en-GB"/>
                          </w:rPr>
                        </w:pPr>
                        <w:r w:rsidRPr="006C6FF7"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val="en-GB"/>
                          </w:rPr>
                          <w:t>Follow the rules of the game and play fairly.</w:t>
                        </w:r>
                      </w:p>
                      <w:p w:rsidR="006C6FF7" w:rsidRPr="006C6FF7" w:rsidRDefault="006C6FF7" w:rsidP="006C6FF7">
                        <w:pPr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val="en-GB"/>
                          </w:rPr>
                        </w:pPr>
                        <w:r w:rsidRPr="006C6FF7"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val="en-GB"/>
                          </w:rPr>
                          <w:t>Maintain possession of a ball (with, e.g. feet, a hockey stick or hands).</w:t>
                        </w:r>
                      </w:p>
                      <w:p w:rsidR="006C6FF7" w:rsidRPr="006C6FF7" w:rsidRDefault="006C6FF7" w:rsidP="006C6FF7">
                        <w:pPr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val="en-GB"/>
                          </w:rPr>
                        </w:pPr>
                        <w:r w:rsidRPr="006C6FF7">
                          <w:rPr>
                            <w:rFonts w:asciiTheme="minorHAnsi" w:hAnsiTheme="minorHAnsi" w:cstheme="minorHAnsi"/>
                            <w:sz w:val="16"/>
                            <w:szCs w:val="16"/>
                            <w:lang w:val="en-GB"/>
                          </w:rPr>
                          <w:t>Pass to team-mates at appropriate times.</w:t>
                        </w:r>
                      </w:p>
                      <w:p w:rsidR="006C6FF7" w:rsidRDefault="006C6FF7" w:rsidP="006C6FF7">
                        <w:pPr>
                          <w:pStyle w:val="NoSpacing"/>
                          <w:rPr>
                            <w:rFonts w:asciiTheme="minorHAnsi" w:eastAsiaTheme="minorHAnsi" w:hAnsiTheme="minorHAnsi" w:cstheme="minorHAnsi"/>
                            <w:sz w:val="16"/>
                            <w:szCs w:val="16"/>
                          </w:rPr>
                        </w:pPr>
                        <w:r w:rsidRPr="006C6FF7">
                          <w:rPr>
                            <w:rFonts w:asciiTheme="minorHAnsi" w:eastAsiaTheme="minorHAnsi" w:hAnsiTheme="minorHAnsi" w:cstheme="minorHAnsi"/>
                            <w:sz w:val="16"/>
                            <w:szCs w:val="16"/>
                          </w:rPr>
                          <w:t>Lead others and act as a respectful team member</w:t>
                        </w:r>
                        <w:r>
                          <w:rPr>
                            <w:rFonts w:asciiTheme="minorHAnsi" w:eastAsiaTheme="minorHAnsi" w:hAnsiTheme="minorHAnsi" w:cstheme="minorHAnsi"/>
                            <w:sz w:val="16"/>
                            <w:szCs w:val="16"/>
                          </w:rPr>
                          <w:t xml:space="preserve">. </w:t>
                        </w:r>
                      </w:p>
                      <w:p w:rsidR="006C6FF7" w:rsidRPr="006C6FF7" w:rsidRDefault="006C6FF7" w:rsidP="006C6FF7">
                        <w:pPr>
                          <w:spacing w:line="259" w:lineRule="auto"/>
                          <w:rPr>
                            <w:rFonts w:asciiTheme="minorHAnsi" w:hAnsiTheme="minorHAnsi"/>
                            <w:sz w:val="16"/>
                            <w:szCs w:val="16"/>
                            <w:lang w:val="en-GB" w:eastAsia="en-GB"/>
                          </w:rPr>
                        </w:pPr>
                        <w:r w:rsidRPr="00A84FFB">
                          <w:rPr>
                            <w:rFonts w:asciiTheme="minorHAnsi" w:hAnsiTheme="minorHAnsi" w:cstheme="minorHAnsi"/>
                            <w:bCs/>
                            <w:color w:val="FF5050"/>
                            <w:sz w:val="20"/>
                            <w:szCs w:val="20"/>
                          </w:rPr>
                          <w:t>Dance</w:t>
                        </w:r>
                        <w:r w:rsidRPr="00A84FFB">
                          <w:rPr>
                            <w:rFonts w:asciiTheme="minorHAnsi" w:hAnsiTheme="minorHAnsi" w:cstheme="minorHAnsi"/>
                            <w:bCs/>
                            <w:color w:val="FF5050"/>
                            <w:sz w:val="20"/>
                            <w:szCs w:val="20"/>
                          </w:rPr>
                          <w:t>:</w:t>
                        </w:r>
                        <w:r w:rsidRPr="006C6FF7">
                          <w:rPr>
                            <w:rFonts w:asciiTheme="minorHAnsi" w:hAnsiTheme="minorHAnsi"/>
                            <w:sz w:val="16"/>
                            <w:szCs w:val="16"/>
                            <w:lang w:val="en-GB" w:eastAsia="en-GB"/>
                          </w:rPr>
                          <w:t xml:space="preserve"> </w:t>
                        </w:r>
                        <w:r w:rsidRPr="006C6FF7">
                          <w:rPr>
                            <w:rFonts w:asciiTheme="minorHAnsi" w:hAnsiTheme="minorHAnsi"/>
                            <w:sz w:val="16"/>
                            <w:szCs w:val="16"/>
                            <w:lang w:val="en-GB" w:eastAsia="en-GB"/>
                          </w:rPr>
                          <w:t>Plan, perform and repeat sequences.</w:t>
                        </w:r>
                        <w:r>
                          <w:rPr>
                            <w:rFonts w:asciiTheme="minorHAnsi" w:hAnsiTheme="minorHAnsi"/>
                            <w:sz w:val="16"/>
                            <w:szCs w:val="16"/>
                            <w:lang w:val="en-GB" w:eastAsia="en-GB"/>
                          </w:rPr>
                          <w:t xml:space="preserve"> </w:t>
                        </w:r>
                        <w:r w:rsidRPr="006C6FF7">
                          <w:rPr>
                            <w:rFonts w:asciiTheme="minorHAnsi" w:hAnsiTheme="minorHAnsi"/>
                            <w:sz w:val="16"/>
                            <w:szCs w:val="16"/>
                            <w:lang w:val="en-GB" w:eastAsia="en-GB"/>
                          </w:rPr>
                          <w:t>Move in a clear, fluent and expressive manner.</w:t>
                        </w:r>
                      </w:p>
                      <w:p w:rsidR="006C6FF7" w:rsidRDefault="006C6FF7" w:rsidP="006C6FF7">
                        <w:pPr>
                          <w:spacing w:line="259" w:lineRule="auto"/>
                          <w:rPr>
                            <w:rFonts w:asciiTheme="minorHAnsi" w:hAnsiTheme="minorHAnsi"/>
                            <w:sz w:val="16"/>
                            <w:szCs w:val="16"/>
                            <w:lang w:val="en-GB" w:eastAsia="en-GB"/>
                          </w:rPr>
                        </w:pPr>
                        <w:r w:rsidRPr="006C6FF7">
                          <w:rPr>
                            <w:rFonts w:asciiTheme="minorHAnsi" w:hAnsiTheme="minorHAnsi"/>
                            <w:sz w:val="16"/>
                            <w:szCs w:val="16"/>
                            <w:lang w:val="en-GB" w:eastAsia="en-GB"/>
                          </w:rPr>
                          <w:t>Refine movements into sequences.</w:t>
                        </w:r>
                      </w:p>
                      <w:p w:rsidR="006C6FF7" w:rsidRPr="006C6FF7" w:rsidRDefault="006C6FF7" w:rsidP="006C6FF7">
                        <w:pPr>
                          <w:spacing w:line="259" w:lineRule="auto"/>
                          <w:rPr>
                            <w:rFonts w:asciiTheme="minorHAnsi" w:hAnsiTheme="minorHAnsi"/>
                            <w:sz w:val="16"/>
                            <w:szCs w:val="16"/>
                            <w:lang w:val="en-GB" w:eastAsia="en-GB"/>
                          </w:rPr>
                        </w:pPr>
                        <w:r w:rsidRPr="006C6FF7">
                          <w:rPr>
                            <w:rFonts w:asciiTheme="minorHAnsi" w:hAnsiTheme="minorHAnsi"/>
                            <w:sz w:val="16"/>
                            <w:szCs w:val="16"/>
                            <w:lang w:val="en-GB" w:eastAsia="en-GB"/>
                          </w:rPr>
                          <w:t>Create dances and movements that convey a definite idea.</w:t>
                        </w:r>
                      </w:p>
                      <w:p w:rsidR="006C6FF7" w:rsidRDefault="006C6FF7" w:rsidP="006C6FF7">
                        <w:pPr>
                          <w:spacing w:line="259" w:lineRule="auto"/>
                          <w:rPr>
                            <w:rFonts w:asciiTheme="minorHAnsi" w:hAnsiTheme="minorHAnsi"/>
                            <w:sz w:val="16"/>
                            <w:szCs w:val="16"/>
                            <w:lang w:val="en-GB" w:eastAsia="en-GB"/>
                          </w:rPr>
                        </w:pPr>
                        <w:r w:rsidRPr="006C6FF7">
                          <w:rPr>
                            <w:rFonts w:asciiTheme="minorHAnsi" w:hAnsiTheme="minorHAnsi"/>
                            <w:sz w:val="16"/>
                            <w:szCs w:val="16"/>
                            <w:lang w:val="en-GB" w:eastAsia="en-GB"/>
                          </w:rPr>
                          <w:t>Change speed and levels within a performance. </w:t>
                        </w:r>
                      </w:p>
                      <w:p w:rsidR="006C6FF7" w:rsidRPr="006C6FF7" w:rsidRDefault="006C6FF7" w:rsidP="006C6FF7">
                        <w:pPr>
                          <w:spacing w:line="259" w:lineRule="auto"/>
                          <w:rPr>
                            <w:rFonts w:asciiTheme="minorHAnsi" w:hAnsiTheme="minorHAnsi"/>
                            <w:sz w:val="16"/>
                            <w:szCs w:val="16"/>
                            <w:lang w:val="en-GB" w:eastAsia="en-GB"/>
                          </w:rPr>
                        </w:pPr>
                        <w:r w:rsidRPr="006C6FF7">
                          <w:rPr>
                            <w:rFonts w:asciiTheme="minorHAnsi" w:hAnsiTheme="minorHAnsi"/>
                            <w:sz w:val="16"/>
                            <w:szCs w:val="16"/>
                            <w:lang w:val="en-GB" w:eastAsia="en-GB"/>
                          </w:rPr>
                          <w:t>Develop physical strength and suppleness by practising moves and stretching.</w:t>
                        </w:r>
                      </w:p>
                      <w:p w:rsidR="00BB27CD" w:rsidRPr="006C6FF7" w:rsidRDefault="00BB27CD" w:rsidP="006C6FF7">
                        <w:pPr>
                          <w:rPr>
                            <w:rFonts w:ascii="Comic Sans MS" w:hAnsi="Comic Sans MS"/>
                            <w:color w:val="FF5050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56" o:spid="_x0000_s1039" type="#_x0000_t202" style="position:absolute;width:15714;height:12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">
                  <v:textbox>
                    <w:txbxContent>
                      <w:p w:rsidR="005A04F6" w:rsidRPr="00BB27CD" w:rsidRDefault="005A04F6" w:rsidP="00EE44A4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  <w:color w:val="993300"/>
                            <w:sz w:val="20"/>
                            <w:szCs w:val="20"/>
                          </w:rPr>
                        </w:pPr>
                        <w:r w:rsidRPr="00BB27CD">
                          <w:rPr>
                            <w:rFonts w:asciiTheme="minorHAnsi" w:hAnsiTheme="minorHAnsi" w:cstheme="minorHAnsi"/>
                            <w:b/>
                            <w:bCs/>
                            <w:color w:val="993300"/>
                            <w:sz w:val="20"/>
                            <w:szCs w:val="20"/>
                          </w:rPr>
                          <w:t xml:space="preserve">Maths: </w:t>
                        </w:r>
                      </w:p>
                      <w:p w:rsidR="005A04F6" w:rsidRPr="00BB27CD" w:rsidRDefault="005A04F6" w:rsidP="00EE44A4">
                        <w:pP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 w:rsidRPr="00BB27CD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Number and place value</w:t>
                        </w:r>
                      </w:p>
                      <w:p w:rsidR="005A04F6" w:rsidRPr="00BB27CD" w:rsidRDefault="005A04F6" w:rsidP="00EE44A4">
                        <w:pP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 w:rsidRPr="00BB27CD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Use &lt;, &gt; and = signs</w:t>
                        </w:r>
                      </w:p>
                      <w:p w:rsidR="005A04F6" w:rsidRPr="00BB27CD" w:rsidRDefault="005A04F6" w:rsidP="00EE44A4">
                        <w:pP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 w:rsidRPr="00BB27CD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Addition and Subtraction</w:t>
                        </w:r>
                      </w:p>
                      <w:p w:rsidR="005A04F6" w:rsidRPr="00BB27CD" w:rsidRDefault="005A04F6" w:rsidP="00EE44A4">
                        <w:pP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 w:rsidRPr="00BB27CD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Multiplication and Division</w:t>
                        </w:r>
                      </w:p>
                      <w:p w:rsidR="00BB27CD" w:rsidRPr="00BB27CD" w:rsidRDefault="00BB27CD" w:rsidP="00BB27CD">
                        <w:pP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 w:rsidRPr="00BB27CD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 xml:space="preserve">Problem solving </w:t>
                        </w:r>
                      </w:p>
                      <w:p w:rsidR="005A04F6" w:rsidRPr="00BB27CD" w:rsidRDefault="005A04F6" w:rsidP="00BE3A57">
                        <w:pP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 w:rsidRPr="00BB27CD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Time</w:t>
                        </w:r>
                        <w:bookmarkStart w:id="1" w:name="_GoBack"/>
                        <w:bookmarkEnd w:id="1"/>
                      </w:p>
                      <w:p w:rsidR="00472B9F" w:rsidRPr="00BB27CD" w:rsidRDefault="00472B9F" w:rsidP="00BE3A57">
                        <w:pP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 w:rsidRPr="00BB27CD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Positional Language</w:t>
                        </w:r>
                      </w:p>
                      <w:p w:rsidR="00BB27CD" w:rsidRPr="00BB27CD" w:rsidRDefault="00BB27CD" w:rsidP="00BB27CD">
                        <w:pP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 w:rsidRPr="00BB27CD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 xml:space="preserve">Volume and Capacity </w:t>
                        </w:r>
                      </w:p>
                      <w:p w:rsidR="00472B9F" w:rsidRPr="00BB27CD" w:rsidRDefault="00472B9F" w:rsidP="00BE3A57">
                        <w:pP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</w:p>
                      <w:p w:rsidR="005A04F6" w:rsidRPr="00BB27CD" w:rsidRDefault="005A04F6" w:rsidP="00BE3A57">
                        <w:pP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</w:p>
                      <w:p w:rsidR="005A04F6" w:rsidRPr="00BB27CD" w:rsidRDefault="005A04F6" w:rsidP="00EE44A4">
                        <w:pP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</w:p>
                      <w:p w:rsidR="005A04F6" w:rsidRDefault="005A04F6" w:rsidP="00EE44A4">
                        <w:pP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</w:p>
                      <w:p w:rsidR="005A04F6" w:rsidRPr="00125DD8" w:rsidRDefault="005A04F6" w:rsidP="00EE44A4">
                        <w:pP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71" o:spid="_x0000_s1040" type="#_x0000_t202" style="position:absolute;left:43380;top:10777;width:15865;height:61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">
                  <v:textbox>
                    <w:txbxContent>
                      <w:p w:rsidR="00472B9F" w:rsidRPr="00BB27CD" w:rsidRDefault="005A04F6" w:rsidP="00BE37B8">
                        <w:pPr>
                          <w:rPr>
                            <w:rFonts w:asciiTheme="minorHAnsi" w:hAnsiTheme="minorHAnsi" w:cstheme="minorHAnsi"/>
                            <w:sz w:val="36"/>
                            <w:szCs w:val="36"/>
                          </w:rPr>
                        </w:pPr>
                        <w:r w:rsidRPr="00BB27CD">
                          <w:rPr>
                            <w:rFonts w:asciiTheme="minorHAnsi" w:hAnsiTheme="minorHAnsi" w:cstheme="minorHAnsi"/>
                            <w:color w:val="FF0000"/>
                            <w:sz w:val="36"/>
                            <w:szCs w:val="36"/>
                          </w:rPr>
                          <w:t>Topic:</w:t>
                        </w:r>
                        <w:r w:rsidRPr="00BB27CD">
                          <w:rPr>
                            <w:rFonts w:asciiTheme="minorHAnsi" w:hAnsiTheme="minorHAnsi" w:cstheme="minorHAnsi"/>
                            <w:sz w:val="36"/>
                            <w:szCs w:val="36"/>
                          </w:rPr>
                          <w:t xml:space="preserve"> </w:t>
                        </w:r>
                      </w:p>
                      <w:p w:rsidR="00BE37B8" w:rsidRPr="00BB27CD" w:rsidRDefault="00BB27CD" w:rsidP="00BE37B8">
                        <w:pPr>
                          <w:rPr>
                            <w:rFonts w:asciiTheme="minorHAnsi" w:hAnsiTheme="minorHAnsi" w:cstheme="minorHAnsi"/>
                            <w:sz w:val="36"/>
                            <w:szCs w:val="36"/>
                          </w:rPr>
                        </w:pPr>
                        <w:r w:rsidRPr="00BB27CD">
                          <w:rPr>
                            <w:rFonts w:asciiTheme="minorHAnsi" w:hAnsiTheme="minorHAnsi" w:cstheme="minorHAnsi"/>
                            <w:sz w:val="36"/>
                            <w:szCs w:val="36"/>
                          </w:rPr>
                          <w:t>Entertainment</w:t>
                        </w:r>
                      </w:p>
                      <w:p w:rsidR="005A04F6" w:rsidRDefault="005A04F6" w:rsidP="00EE44A4">
                        <w:pPr>
                          <w:rPr>
                            <w:rFonts w:ascii="Comic Sans MS" w:hAnsi="Comic Sans MS"/>
                            <w:sz w:val="36"/>
                            <w:szCs w:val="36"/>
                          </w:rPr>
                        </w:pPr>
                      </w:p>
                      <w:p w:rsidR="005A04F6" w:rsidRPr="00773B9B" w:rsidRDefault="005A04F6" w:rsidP="00EA3798">
                        <w:pPr>
                          <w:jc w:val="center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  <w:p w:rsidR="005A04F6" w:rsidRPr="00773B9B" w:rsidRDefault="005A04F6" w:rsidP="00EE44A4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0C3B44" w:rsidSect="00125DD8">
      <w:headerReference w:type="default" r:id="rId7"/>
      <w:pgSz w:w="15840" w:h="12240" w:orient="landscape"/>
      <w:pgMar w:top="1797" w:right="1440" w:bottom="125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69A8" w:rsidRDefault="008F69A8">
      <w:r>
        <w:separator/>
      </w:r>
    </w:p>
  </w:endnote>
  <w:endnote w:type="continuationSeparator" w:id="0">
    <w:p w:rsidR="008F69A8" w:rsidRDefault="008F6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69A8" w:rsidRDefault="008F69A8">
      <w:r>
        <w:separator/>
      </w:r>
    </w:p>
  </w:footnote>
  <w:footnote w:type="continuationSeparator" w:id="0">
    <w:p w:rsidR="008F69A8" w:rsidRDefault="008F69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4F6" w:rsidRDefault="00BB27CD">
    <w:pPr>
      <w:pStyle w:val="Header"/>
      <w:rPr>
        <w:rFonts w:ascii="Comic Sans MS" w:hAnsi="Comic Sans MS"/>
      </w:rPr>
    </w:pPr>
    <w:r>
      <w:rPr>
        <w:noProof/>
        <w:lang w:val="en-GB" w:eastAsia="en-GB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7066280</wp:posOffset>
          </wp:positionH>
          <wp:positionV relativeFrom="paragraph">
            <wp:posOffset>-236220</wp:posOffset>
          </wp:positionV>
          <wp:extent cx="1022350" cy="857250"/>
          <wp:effectExtent l="0" t="0" r="0" b="0"/>
          <wp:wrapSquare wrapText="bothSides"/>
          <wp:docPr id="8" name="Picture 5" descr="C:\Users\head\AppData\Local\Microsoft\Windows\Temporary Internet Files\Content.Outlook\NRIUY5N2\school logo final 1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head\AppData\Local\Microsoft\Windows\Temporary Internet Files\Content.Outlook\NRIUY5N2\school logo final 19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23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A04F6">
      <w:rPr>
        <w:rFonts w:ascii="Comic Sans MS" w:hAnsi="Comic Sans MS"/>
      </w:rPr>
      <w:t xml:space="preserve">Teacher: Scott Mallabar                      </w:t>
    </w:r>
    <w:r w:rsidR="005A04F6" w:rsidRPr="00874D85">
      <w:rPr>
        <w:rFonts w:ascii="Comic Sans MS" w:hAnsi="Comic Sans MS"/>
        <w:color w:val="595959"/>
      </w:rPr>
      <w:t xml:space="preserve"> </w:t>
    </w:r>
    <w:r w:rsidR="005A04F6">
      <w:rPr>
        <w:rFonts w:ascii="Comic Sans MS" w:hAnsi="Comic Sans MS"/>
        <w:b/>
        <w:color w:val="595959"/>
        <w:sz w:val="28"/>
        <w:szCs w:val="28"/>
        <w:u w:val="single"/>
      </w:rPr>
      <w:t>Dragon</w:t>
    </w:r>
    <w:r w:rsidR="00066034">
      <w:rPr>
        <w:rFonts w:ascii="Comic Sans MS" w:hAnsi="Comic Sans MS"/>
        <w:b/>
        <w:color w:val="595959"/>
        <w:sz w:val="28"/>
        <w:szCs w:val="28"/>
        <w:u w:val="single"/>
      </w:rPr>
      <w:t xml:space="preserve"> Class</w:t>
    </w:r>
    <w:r w:rsidR="006C1BA7">
      <w:rPr>
        <w:rFonts w:ascii="Comic Sans MS" w:hAnsi="Comic Sans MS"/>
      </w:rPr>
      <w:t xml:space="preserve"> – </w:t>
    </w:r>
    <w:r w:rsidR="006C1BA7" w:rsidRPr="006C1BA7">
      <w:rPr>
        <w:rFonts w:ascii="Comic Sans MS" w:hAnsi="Comic Sans MS"/>
        <w:color w:val="BF8F00" w:themeColor="accent4" w:themeShade="BF"/>
      </w:rPr>
      <w:t>Gold Pathway</w:t>
    </w:r>
    <w:r w:rsidR="005A04F6" w:rsidRPr="006C1BA7">
      <w:rPr>
        <w:rFonts w:ascii="Comic Sans MS" w:hAnsi="Comic Sans MS"/>
        <w:color w:val="BF8F00" w:themeColor="accent4" w:themeShade="BF"/>
      </w:rPr>
      <w:t xml:space="preserve">          </w:t>
    </w:r>
  </w:p>
  <w:p w:rsidR="005A04F6" w:rsidRPr="003E74BD" w:rsidRDefault="00F25477">
    <w:pPr>
      <w:pStyle w:val="Header"/>
      <w:rPr>
        <w:rFonts w:ascii="Comic Sans MS" w:hAnsi="Comic Sans MS"/>
      </w:rPr>
    </w:pPr>
    <w:r w:rsidRPr="00BB27CD">
      <w:rPr>
        <w:rFonts w:ascii="Comic Sans MS" w:hAnsi="Comic Sans MS"/>
        <w:color w:val="0070C0"/>
        <w:sz w:val="28"/>
        <w:szCs w:val="28"/>
        <w:u w:val="single"/>
      </w:rPr>
      <w:t>Overview of Autumn Term 2020</w:t>
    </w:r>
    <w:r w:rsidR="005A04F6">
      <w:rPr>
        <w:rFonts w:ascii="Comic Sans MS" w:hAnsi="Comic Sans MS"/>
        <w:sz w:val="28"/>
        <w:szCs w:val="28"/>
      </w:rPr>
      <w:t xml:space="preserve">            </w:t>
    </w:r>
    <w:r w:rsidR="005A04F6" w:rsidRPr="00631047">
      <w:rPr>
        <w:rFonts w:ascii="Comic Sans MS" w:hAnsi="Comic Sans MS"/>
        <w:sz w:val="28"/>
        <w:szCs w:val="28"/>
      </w:rPr>
      <w:t xml:space="preserve">      </w:t>
    </w:r>
    <w:r w:rsidR="005A04F6" w:rsidRPr="00631047">
      <w:rPr>
        <w:rFonts w:ascii="Comic Sans MS" w:hAnsi="Comic Sans MS"/>
        <w:sz w:val="28"/>
        <w:szCs w:val="28"/>
        <w:u w:val="single"/>
      </w:rPr>
      <w:t>Topic:</w:t>
    </w:r>
    <w:r>
      <w:rPr>
        <w:rFonts w:ascii="Comic Sans MS" w:hAnsi="Comic Sans MS"/>
        <w:sz w:val="28"/>
        <w:szCs w:val="28"/>
        <w:u w:val="single"/>
      </w:rPr>
      <w:t xml:space="preserve"> </w:t>
    </w:r>
    <w:r w:rsidRPr="00BB27CD">
      <w:rPr>
        <w:rFonts w:ascii="Comic Sans MS" w:hAnsi="Comic Sans MS"/>
        <w:color w:val="0070C0"/>
        <w:sz w:val="28"/>
        <w:szCs w:val="28"/>
        <w:u w:val="single"/>
      </w:rPr>
      <w:t xml:space="preserve">Entertainment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D7C29"/>
    <w:multiLevelType w:val="hybridMultilevel"/>
    <w:tmpl w:val="110678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F4981"/>
    <w:multiLevelType w:val="hybridMultilevel"/>
    <w:tmpl w:val="22A42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2F7644"/>
    <w:multiLevelType w:val="hybridMultilevel"/>
    <w:tmpl w:val="E70E97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42263A"/>
    <w:multiLevelType w:val="hybridMultilevel"/>
    <w:tmpl w:val="2F3C5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445CC9"/>
    <w:multiLevelType w:val="hybridMultilevel"/>
    <w:tmpl w:val="958A4A4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7A7FEC"/>
    <w:multiLevelType w:val="hybridMultilevel"/>
    <w:tmpl w:val="AFBE97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A16D52"/>
    <w:multiLevelType w:val="hybridMultilevel"/>
    <w:tmpl w:val="7460E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2E58E8"/>
    <w:multiLevelType w:val="hybridMultilevel"/>
    <w:tmpl w:val="0BD078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F955FDB"/>
    <w:multiLevelType w:val="hybridMultilevel"/>
    <w:tmpl w:val="377C17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5C5354"/>
    <w:multiLevelType w:val="hybridMultilevel"/>
    <w:tmpl w:val="0C9037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CF28AF"/>
    <w:multiLevelType w:val="hybridMultilevel"/>
    <w:tmpl w:val="F3EC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472378"/>
    <w:multiLevelType w:val="hybridMultilevel"/>
    <w:tmpl w:val="B88A1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97183E"/>
    <w:multiLevelType w:val="hybridMultilevel"/>
    <w:tmpl w:val="7A325E9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3410B0"/>
    <w:multiLevelType w:val="hybridMultilevel"/>
    <w:tmpl w:val="DF3A380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3B16DF"/>
    <w:multiLevelType w:val="hybridMultilevel"/>
    <w:tmpl w:val="58BEFE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D5408D"/>
    <w:multiLevelType w:val="hybridMultilevel"/>
    <w:tmpl w:val="F7A64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E912BD"/>
    <w:multiLevelType w:val="hybridMultilevel"/>
    <w:tmpl w:val="8F3A4F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BD3F52"/>
    <w:multiLevelType w:val="hybridMultilevel"/>
    <w:tmpl w:val="BD42053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640391"/>
    <w:multiLevelType w:val="hybridMultilevel"/>
    <w:tmpl w:val="FC3041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C209F3"/>
    <w:multiLevelType w:val="hybridMultilevel"/>
    <w:tmpl w:val="9F5C32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E50A0C"/>
    <w:multiLevelType w:val="hybridMultilevel"/>
    <w:tmpl w:val="27C4EA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710254"/>
    <w:multiLevelType w:val="hybridMultilevel"/>
    <w:tmpl w:val="F3F478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861213"/>
    <w:multiLevelType w:val="hybridMultilevel"/>
    <w:tmpl w:val="3C98F78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205730"/>
    <w:multiLevelType w:val="hybridMultilevel"/>
    <w:tmpl w:val="3FFAB24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4C2744"/>
    <w:multiLevelType w:val="hybridMultilevel"/>
    <w:tmpl w:val="0F2669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1C3523"/>
    <w:multiLevelType w:val="hybridMultilevel"/>
    <w:tmpl w:val="87D68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082D57"/>
    <w:multiLevelType w:val="hybridMultilevel"/>
    <w:tmpl w:val="233887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D90309"/>
    <w:multiLevelType w:val="hybridMultilevel"/>
    <w:tmpl w:val="206878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6137129"/>
    <w:multiLevelType w:val="hybridMultilevel"/>
    <w:tmpl w:val="E5E89A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8A22C1"/>
    <w:multiLevelType w:val="hybridMultilevel"/>
    <w:tmpl w:val="DED2CF6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9118AB"/>
    <w:multiLevelType w:val="hybridMultilevel"/>
    <w:tmpl w:val="0B1A5C6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9D4036"/>
    <w:multiLevelType w:val="hybridMultilevel"/>
    <w:tmpl w:val="0E02BD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E332E5"/>
    <w:multiLevelType w:val="hybridMultilevel"/>
    <w:tmpl w:val="56B03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DA2824"/>
    <w:multiLevelType w:val="hybridMultilevel"/>
    <w:tmpl w:val="DC1A6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8908F0"/>
    <w:multiLevelType w:val="hybridMultilevel"/>
    <w:tmpl w:val="3438B6D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750456"/>
    <w:multiLevelType w:val="hybridMultilevel"/>
    <w:tmpl w:val="0D88A0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2A27E5"/>
    <w:multiLevelType w:val="hybridMultilevel"/>
    <w:tmpl w:val="5AFCF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7117B4"/>
    <w:multiLevelType w:val="hybridMultilevel"/>
    <w:tmpl w:val="0FAEC4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976A0A"/>
    <w:multiLevelType w:val="hybridMultilevel"/>
    <w:tmpl w:val="BBC4DC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507F53"/>
    <w:multiLevelType w:val="hybridMultilevel"/>
    <w:tmpl w:val="E6F62AE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8273BB"/>
    <w:multiLevelType w:val="hybridMultilevel"/>
    <w:tmpl w:val="57E674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0"/>
  </w:num>
  <w:num w:numId="3">
    <w:abstractNumId w:val="17"/>
  </w:num>
  <w:num w:numId="4">
    <w:abstractNumId w:val="14"/>
  </w:num>
  <w:num w:numId="5">
    <w:abstractNumId w:val="31"/>
  </w:num>
  <w:num w:numId="6">
    <w:abstractNumId w:val="26"/>
  </w:num>
  <w:num w:numId="7">
    <w:abstractNumId w:val="8"/>
  </w:num>
  <w:num w:numId="8">
    <w:abstractNumId w:val="21"/>
  </w:num>
  <w:num w:numId="9">
    <w:abstractNumId w:val="18"/>
  </w:num>
  <w:num w:numId="10">
    <w:abstractNumId w:val="23"/>
  </w:num>
  <w:num w:numId="11">
    <w:abstractNumId w:val="24"/>
  </w:num>
  <w:num w:numId="12">
    <w:abstractNumId w:val="16"/>
  </w:num>
  <w:num w:numId="13">
    <w:abstractNumId w:val="28"/>
  </w:num>
  <w:num w:numId="14">
    <w:abstractNumId w:val="39"/>
  </w:num>
  <w:num w:numId="15">
    <w:abstractNumId w:val="37"/>
  </w:num>
  <w:num w:numId="16">
    <w:abstractNumId w:val="35"/>
  </w:num>
  <w:num w:numId="17">
    <w:abstractNumId w:val="32"/>
  </w:num>
  <w:num w:numId="18">
    <w:abstractNumId w:val="40"/>
  </w:num>
  <w:num w:numId="19">
    <w:abstractNumId w:val="0"/>
  </w:num>
  <w:num w:numId="20">
    <w:abstractNumId w:val="13"/>
  </w:num>
  <w:num w:numId="21">
    <w:abstractNumId w:val="29"/>
  </w:num>
  <w:num w:numId="22">
    <w:abstractNumId w:val="34"/>
  </w:num>
  <w:num w:numId="23">
    <w:abstractNumId w:val="22"/>
  </w:num>
  <w:num w:numId="24">
    <w:abstractNumId w:val="36"/>
  </w:num>
  <w:num w:numId="25">
    <w:abstractNumId w:val="38"/>
  </w:num>
  <w:num w:numId="26">
    <w:abstractNumId w:val="6"/>
  </w:num>
  <w:num w:numId="27">
    <w:abstractNumId w:val="3"/>
  </w:num>
  <w:num w:numId="28">
    <w:abstractNumId w:val="10"/>
  </w:num>
  <w:num w:numId="29">
    <w:abstractNumId w:val="7"/>
  </w:num>
  <w:num w:numId="30">
    <w:abstractNumId w:val="15"/>
  </w:num>
  <w:num w:numId="31">
    <w:abstractNumId w:val="2"/>
  </w:num>
  <w:num w:numId="32">
    <w:abstractNumId w:val="1"/>
  </w:num>
  <w:num w:numId="33">
    <w:abstractNumId w:val="11"/>
  </w:num>
  <w:num w:numId="34">
    <w:abstractNumId w:val="5"/>
  </w:num>
  <w:num w:numId="35">
    <w:abstractNumId w:val="33"/>
  </w:num>
  <w:num w:numId="36">
    <w:abstractNumId w:val="25"/>
  </w:num>
  <w:num w:numId="37">
    <w:abstractNumId w:val="27"/>
  </w:num>
  <w:num w:numId="38">
    <w:abstractNumId w:val="9"/>
  </w:num>
  <w:num w:numId="39">
    <w:abstractNumId w:val="4"/>
  </w:num>
  <w:num w:numId="40">
    <w:abstractNumId w:val="30"/>
  </w:num>
  <w:num w:numId="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8F5"/>
    <w:rsid w:val="0000032F"/>
    <w:rsid w:val="00020DFE"/>
    <w:rsid w:val="00042AC3"/>
    <w:rsid w:val="000473DD"/>
    <w:rsid w:val="00047801"/>
    <w:rsid w:val="00062891"/>
    <w:rsid w:val="00065468"/>
    <w:rsid w:val="00066034"/>
    <w:rsid w:val="00095B2A"/>
    <w:rsid w:val="000960ED"/>
    <w:rsid w:val="000A1211"/>
    <w:rsid w:val="000B7743"/>
    <w:rsid w:val="000C3B44"/>
    <w:rsid w:val="000D11EA"/>
    <w:rsid w:val="000D5E4E"/>
    <w:rsid w:val="000E4FE0"/>
    <w:rsid w:val="000F0F55"/>
    <w:rsid w:val="000F357F"/>
    <w:rsid w:val="000F7904"/>
    <w:rsid w:val="00124217"/>
    <w:rsid w:val="00125DD8"/>
    <w:rsid w:val="0012787C"/>
    <w:rsid w:val="00127DC5"/>
    <w:rsid w:val="001378B9"/>
    <w:rsid w:val="001768F1"/>
    <w:rsid w:val="0018075B"/>
    <w:rsid w:val="001874E9"/>
    <w:rsid w:val="001931AA"/>
    <w:rsid w:val="001A2FD8"/>
    <w:rsid w:val="001B21BB"/>
    <w:rsid w:val="001B4F45"/>
    <w:rsid w:val="001B5DBE"/>
    <w:rsid w:val="001E794B"/>
    <w:rsid w:val="001F4C1C"/>
    <w:rsid w:val="002433F4"/>
    <w:rsid w:val="002979F6"/>
    <w:rsid w:val="002B5C79"/>
    <w:rsid w:val="002E7C9A"/>
    <w:rsid w:val="00317591"/>
    <w:rsid w:val="0033311D"/>
    <w:rsid w:val="0034321D"/>
    <w:rsid w:val="003433A7"/>
    <w:rsid w:val="00343762"/>
    <w:rsid w:val="003548F1"/>
    <w:rsid w:val="00357E49"/>
    <w:rsid w:val="003621F9"/>
    <w:rsid w:val="003D3322"/>
    <w:rsid w:val="003E74BD"/>
    <w:rsid w:val="00406246"/>
    <w:rsid w:val="00407366"/>
    <w:rsid w:val="00412A87"/>
    <w:rsid w:val="00445460"/>
    <w:rsid w:val="00462FCB"/>
    <w:rsid w:val="00471511"/>
    <w:rsid w:val="00472B9F"/>
    <w:rsid w:val="00491FCB"/>
    <w:rsid w:val="004A0D21"/>
    <w:rsid w:val="004B12FA"/>
    <w:rsid w:val="004E2769"/>
    <w:rsid w:val="0052211C"/>
    <w:rsid w:val="00525F30"/>
    <w:rsid w:val="00537F53"/>
    <w:rsid w:val="00570BA2"/>
    <w:rsid w:val="00594495"/>
    <w:rsid w:val="005A04F6"/>
    <w:rsid w:val="005B1063"/>
    <w:rsid w:val="005B3261"/>
    <w:rsid w:val="005C2351"/>
    <w:rsid w:val="005E483C"/>
    <w:rsid w:val="005F4475"/>
    <w:rsid w:val="005F4B4B"/>
    <w:rsid w:val="00601286"/>
    <w:rsid w:val="00606B4B"/>
    <w:rsid w:val="00624F70"/>
    <w:rsid w:val="00631047"/>
    <w:rsid w:val="0063740E"/>
    <w:rsid w:val="00646E38"/>
    <w:rsid w:val="006512B8"/>
    <w:rsid w:val="00660919"/>
    <w:rsid w:val="00687671"/>
    <w:rsid w:val="006B3AAC"/>
    <w:rsid w:val="006C1BA7"/>
    <w:rsid w:val="006C6FF7"/>
    <w:rsid w:val="006E1981"/>
    <w:rsid w:val="006F6510"/>
    <w:rsid w:val="0074277F"/>
    <w:rsid w:val="007629D8"/>
    <w:rsid w:val="007662B4"/>
    <w:rsid w:val="00773B9B"/>
    <w:rsid w:val="00775FE8"/>
    <w:rsid w:val="00791202"/>
    <w:rsid w:val="007E5372"/>
    <w:rsid w:val="007F5075"/>
    <w:rsid w:val="008161A4"/>
    <w:rsid w:val="00821C17"/>
    <w:rsid w:val="0085444A"/>
    <w:rsid w:val="008579B9"/>
    <w:rsid w:val="00857FEB"/>
    <w:rsid w:val="00866B2C"/>
    <w:rsid w:val="00866B8A"/>
    <w:rsid w:val="0087459D"/>
    <w:rsid w:val="00874D85"/>
    <w:rsid w:val="008A0674"/>
    <w:rsid w:val="008C0AF4"/>
    <w:rsid w:val="008C17E1"/>
    <w:rsid w:val="008E0433"/>
    <w:rsid w:val="008F0F03"/>
    <w:rsid w:val="008F69A8"/>
    <w:rsid w:val="0091255D"/>
    <w:rsid w:val="00921CBB"/>
    <w:rsid w:val="00953611"/>
    <w:rsid w:val="00957D08"/>
    <w:rsid w:val="009838F7"/>
    <w:rsid w:val="009A4C22"/>
    <w:rsid w:val="009B3022"/>
    <w:rsid w:val="009C5C16"/>
    <w:rsid w:val="00A2500B"/>
    <w:rsid w:val="00A6157B"/>
    <w:rsid w:val="00A70624"/>
    <w:rsid w:val="00A84FFB"/>
    <w:rsid w:val="00A8536D"/>
    <w:rsid w:val="00A953D8"/>
    <w:rsid w:val="00A95610"/>
    <w:rsid w:val="00AC6677"/>
    <w:rsid w:val="00AE2567"/>
    <w:rsid w:val="00AE6D67"/>
    <w:rsid w:val="00AF230E"/>
    <w:rsid w:val="00B046C3"/>
    <w:rsid w:val="00B375FA"/>
    <w:rsid w:val="00B4084B"/>
    <w:rsid w:val="00B535EB"/>
    <w:rsid w:val="00B5589C"/>
    <w:rsid w:val="00B613FE"/>
    <w:rsid w:val="00B6260B"/>
    <w:rsid w:val="00B72DC5"/>
    <w:rsid w:val="00B76675"/>
    <w:rsid w:val="00BA5835"/>
    <w:rsid w:val="00BB27CD"/>
    <w:rsid w:val="00BC7E8B"/>
    <w:rsid w:val="00BE37B8"/>
    <w:rsid w:val="00BE3A57"/>
    <w:rsid w:val="00BF7747"/>
    <w:rsid w:val="00C20394"/>
    <w:rsid w:val="00C42683"/>
    <w:rsid w:val="00C54D97"/>
    <w:rsid w:val="00C801D1"/>
    <w:rsid w:val="00C859FD"/>
    <w:rsid w:val="00C85BF5"/>
    <w:rsid w:val="00CA00C6"/>
    <w:rsid w:val="00CA202A"/>
    <w:rsid w:val="00CC0910"/>
    <w:rsid w:val="00D1074E"/>
    <w:rsid w:val="00D310BD"/>
    <w:rsid w:val="00D4283B"/>
    <w:rsid w:val="00D45991"/>
    <w:rsid w:val="00D96F75"/>
    <w:rsid w:val="00D97D4D"/>
    <w:rsid w:val="00DA061F"/>
    <w:rsid w:val="00DB48F5"/>
    <w:rsid w:val="00DC6F5C"/>
    <w:rsid w:val="00DD3A29"/>
    <w:rsid w:val="00DE7655"/>
    <w:rsid w:val="00E01B69"/>
    <w:rsid w:val="00E43EC6"/>
    <w:rsid w:val="00E62012"/>
    <w:rsid w:val="00E70204"/>
    <w:rsid w:val="00E77266"/>
    <w:rsid w:val="00E82A05"/>
    <w:rsid w:val="00EA3798"/>
    <w:rsid w:val="00ED55DD"/>
    <w:rsid w:val="00EE44A4"/>
    <w:rsid w:val="00EF3AA7"/>
    <w:rsid w:val="00F03C65"/>
    <w:rsid w:val="00F16E9E"/>
    <w:rsid w:val="00F25477"/>
    <w:rsid w:val="00F72A05"/>
    <w:rsid w:val="00F74306"/>
    <w:rsid w:val="00F87530"/>
    <w:rsid w:val="00F94190"/>
    <w:rsid w:val="00FB1AC3"/>
    <w:rsid w:val="00FD1193"/>
    <w:rsid w:val="00FD5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599BC165"/>
  <w15:chartTrackingRefBased/>
  <w15:docId w15:val="{CB38EDA4-6706-47B9-A992-529BF9BF2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3104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31047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775FE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0654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GB" w:eastAsia="en-GB"/>
    </w:rPr>
  </w:style>
  <w:style w:type="paragraph" w:styleId="NormalWeb">
    <w:name w:val="Normal (Web)"/>
    <w:basedOn w:val="Normal"/>
    <w:uiPriority w:val="99"/>
    <w:unhideWhenUsed/>
    <w:rsid w:val="001A2FD8"/>
    <w:pPr>
      <w:spacing w:before="100" w:beforeAutospacing="1" w:after="100" w:afterAutospacing="1"/>
    </w:pPr>
    <w:rPr>
      <w:lang w:val="en-GB" w:eastAsia="en-GB"/>
    </w:rPr>
  </w:style>
  <w:style w:type="paragraph" w:styleId="NoSpacing">
    <w:name w:val="No Spacing"/>
    <w:uiPriority w:val="1"/>
    <w:qFormat/>
    <w:rsid w:val="000F357F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8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7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4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83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4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16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6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8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868A7097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Andrew Hudson</dc:creator>
  <cp:keywords/>
  <dc:description/>
  <cp:lastModifiedBy>Scott Mallabar</cp:lastModifiedBy>
  <cp:revision>2</cp:revision>
  <cp:lastPrinted>2015-04-17T11:42:00Z</cp:lastPrinted>
  <dcterms:created xsi:type="dcterms:W3CDTF">2020-07-14T10:55:00Z</dcterms:created>
  <dcterms:modified xsi:type="dcterms:W3CDTF">2020-07-14T10:55:00Z</dcterms:modified>
</cp:coreProperties>
</file>