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CB1" w:rsidRDefault="00362CDE">
      <w:bookmarkStart w:id="0" w:name="_GoBack"/>
      <w:r>
        <w:rPr>
          <w:noProof/>
          <w:lang w:eastAsia="en-GB"/>
        </w:rPr>
        <w:drawing>
          <wp:inline distT="0" distB="0" distL="0" distR="0" wp14:anchorId="23FD2C19" wp14:editId="3782A8C7">
            <wp:extent cx="6744970" cy="9703558"/>
            <wp:effectExtent l="0" t="0" r="0" b="0"/>
            <wp:docPr id="1" name="Picture 1" descr="https://themontessorifamily.com/wp-content/uploads/2019/09/The-weather-mass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hemontessorifamily.com/wp-content/uploads/2019/09/The-weather-mass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883" b="1997"/>
                    <a:stretch/>
                  </pic:blipFill>
                  <pic:spPr bwMode="auto">
                    <a:xfrm>
                      <a:off x="0" y="0"/>
                      <a:ext cx="6757396" cy="972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76CB1" w:rsidSect="00362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CDE"/>
    <w:rsid w:val="00362CDE"/>
    <w:rsid w:val="0057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5C9605-07A8-4D37-8D9C-C30CA377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C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63510B5C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lions</dc:creator>
  <cp:keywords/>
  <dc:description/>
  <cp:lastModifiedBy>lions</cp:lastModifiedBy>
  <cp:revision>1</cp:revision>
  <cp:lastPrinted>2020-11-23T13:02:00Z</cp:lastPrinted>
  <dcterms:created xsi:type="dcterms:W3CDTF">2020-11-23T13:01:00Z</dcterms:created>
  <dcterms:modified xsi:type="dcterms:W3CDTF">2020-11-23T13:03:00Z</dcterms:modified>
</cp:coreProperties>
</file>