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BD3" w:rsidRDefault="00902B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-34024</wp:posOffset>
                </wp:positionV>
                <wp:extent cx="6414447" cy="341194"/>
                <wp:effectExtent l="0" t="0" r="24765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4447" cy="3411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2BD3" w:rsidRPr="00902BD3" w:rsidRDefault="00902BD3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02BD3">
                              <w:rPr>
                                <w:rFonts w:ascii="Comic Sans MS" w:hAnsi="Comic Sans MS"/>
                                <w:sz w:val="28"/>
                              </w:rPr>
                              <w:t xml:space="preserve">Name:        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                                                        </w:t>
                            </w:r>
                            <w:r w:rsidRPr="00902BD3">
                              <w:rPr>
                                <w:rFonts w:ascii="Comic Sans MS" w:hAnsi="Comic Sans MS"/>
                                <w:sz w:val="28"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-2.7pt;width:505.05pt;height:26.8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" fillcolor="white [3201]" strokeweight=".5pt">
                <v:textbox>
                  <w:txbxContent>
                    <w:p w:rsidR="00902BD3" w:rsidRPr="00902BD3" w:rsidRDefault="00902BD3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02BD3">
                        <w:rPr>
                          <w:rFonts w:ascii="Comic Sans MS" w:hAnsi="Comic Sans MS"/>
                          <w:sz w:val="28"/>
                        </w:rPr>
                        <w:t xml:space="preserve">Name:         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                                                        </w:t>
                      </w:r>
                      <w:r w:rsidRPr="00902BD3">
                        <w:rPr>
                          <w:rFonts w:ascii="Comic Sans MS" w:hAnsi="Comic Sans MS"/>
                          <w:sz w:val="28"/>
                        </w:rPr>
                        <w:t>Date: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02BD3" w:rsidRDefault="00902B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0AA76A" wp14:editId="5DC550CB">
                <wp:simplePos x="0" y="0"/>
                <wp:positionH relativeFrom="margin">
                  <wp:align>left</wp:align>
                </wp:positionH>
                <wp:positionV relativeFrom="paragraph">
                  <wp:posOffset>238438</wp:posOffset>
                </wp:positionV>
                <wp:extent cx="3289111" cy="955343"/>
                <wp:effectExtent l="0" t="0" r="26035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111" cy="9553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2BD3" w:rsidRPr="00902BD3" w:rsidRDefault="00902BD3" w:rsidP="00902BD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02BD3">
                              <w:rPr>
                                <w:rFonts w:ascii="Comic Sans MS" w:hAnsi="Comic Sans MS"/>
                                <w:sz w:val="28"/>
                              </w:rPr>
                              <w:t xml:space="preserve">Making Marks – Using the brown paint, can you colour in the </w:t>
                            </w:r>
                            <w:proofErr w:type="spellStart"/>
                            <w:r w:rsidRPr="00902BD3">
                              <w:rPr>
                                <w:rFonts w:ascii="Comic Sans MS" w:hAnsi="Comic Sans MS"/>
                                <w:sz w:val="28"/>
                              </w:rPr>
                              <w:t>Gruffalo</w:t>
                            </w:r>
                            <w:proofErr w:type="spellEnd"/>
                            <w:r w:rsidRPr="00902BD3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using your hands and fingers.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AA76A" id="Text Box 2" o:spid="_x0000_s1027" type="#_x0000_t202" style="position:absolute;margin-left:0;margin-top:18.75pt;width:259pt;height:75.2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" fillcolor="white [3201]" strokeweight=".5pt">
                <v:textbox>
                  <w:txbxContent>
                    <w:p w:rsidR="00902BD3" w:rsidRPr="00902BD3" w:rsidRDefault="00902BD3" w:rsidP="00902BD3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02BD3">
                        <w:rPr>
                          <w:rFonts w:ascii="Comic Sans MS" w:hAnsi="Comic Sans MS"/>
                          <w:sz w:val="28"/>
                        </w:rPr>
                        <w:t xml:space="preserve">Making Marks – Using the brown paint, can you colour in the </w:t>
                      </w:r>
                      <w:proofErr w:type="spellStart"/>
                      <w:r w:rsidRPr="00902BD3">
                        <w:rPr>
                          <w:rFonts w:ascii="Comic Sans MS" w:hAnsi="Comic Sans MS"/>
                          <w:sz w:val="28"/>
                        </w:rPr>
                        <w:t>Gruffalo</w:t>
                      </w:r>
                      <w:proofErr w:type="spellEnd"/>
                      <w:r w:rsidRPr="00902BD3">
                        <w:rPr>
                          <w:rFonts w:ascii="Comic Sans MS" w:hAnsi="Comic Sans MS"/>
                          <w:sz w:val="28"/>
                        </w:rPr>
                        <w:t xml:space="preserve"> using your hands and fingers.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46482" w:rsidRDefault="00902BD3">
      <w:r>
        <w:rPr>
          <w:noProof/>
          <w:lang w:eastAsia="en-GB"/>
        </w:rPr>
        <w:drawing>
          <wp:inline distT="0" distB="0" distL="0" distR="0">
            <wp:extent cx="6741567" cy="8761863"/>
            <wp:effectExtent l="0" t="0" r="2540" b="127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71" t="14401" r="5490" b="6527"/>
                    <a:stretch/>
                  </pic:blipFill>
                  <pic:spPr bwMode="auto">
                    <a:xfrm>
                      <a:off x="0" y="0"/>
                      <a:ext cx="6772144" cy="8801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6482" w:rsidSect="00902B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BD3"/>
    <w:rsid w:val="00746482"/>
    <w:rsid w:val="00902BD3"/>
    <w:rsid w:val="0094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AD5E0"/>
  <w15:chartTrackingRefBased/>
  <w15:docId w15:val="{954CA139-BC09-4554-85C0-B8DDCBB8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2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6718FE9E</Template>
  <TotalTime>13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Iley</dc:creator>
  <cp:keywords/>
  <dc:description/>
  <cp:lastModifiedBy>Jane Iley</cp:lastModifiedBy>
  <cp:revision>1</cp:revision>
  <cp:lastPrinted>2021-01-12T12:58:00Z</cp:lastPrinted>
  <dcterms:created xsi:type="dcterms:W3CDTF">2021-01-12T12:49:00Z</dcterms:created>
  <dcterms:modified xsi:type="dcterms:W3CDTF">2021-01-12T13:04:00Z</dcterms:modified>
</cp:coreProperties>
</file>