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BD3" w:rsidRDefault="00902B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-34024</wp:posOffset>
                </wp:positionV>
                <wp:extent cx="6414447" cy="341194"/>
                <wp:effectExtent l="0" t="0" r="24765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4447" cy="3411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2BD3" w:rsidRPr="00902BD3" w:rsidRDefault="00902BD3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02BD3">
                              <w:rPr>
                                <w:rFonts w:ascii="Comic Sans MS" w:hAnsi="Comic Sans MS"/>
                                <w:sz w:val="28"/>
                              </w:rPr>
                              <w:t xml:space="preserve">Name: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               </w:t>
                            </w:r>
                            <w:r w:rsidR="00EE7468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        </w:t>
                            </w:r>
                            <w:r w:rsidRPr="00902BD3">
                              <w:rPr>
                                <w:rFonts w:ascii="Comic Sans MS" w:hAnsi="Comic Sans MS"/>
                                <w:sz w:val="28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2.7pt;width:505.05pt;height:26.8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" fillcolor="white [3201]" strokeweight=".5pt">
                <v:textbox>
                  <w:txbxContent>
                    <w:p w:rsidR="00902BD3" w:rsidRPr="00902BD3" w:rsidRDefault="00902BD3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02BD3">
                        <w:rPr>
                          <w:rFonts w:ascii="Comic Sans MS" w:hAnsi="Comic Sans MS"/>
                          <w:sz w:val="28"/>
                        </w:rPr>
                        <w:t xml:space="preserve">Name:         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               </w:t>
                      </w:r>
                      <w:r w:rsidR="00EE7468">
                        <w:rPr>
                          <w:rFonts w:ascii="Comic Sans MS" w:hAnsi="Comic Sans MS"/>
                          <w:sz w:val="28"/>
                        </w:rPr>
                        <w:t xml:space="preserve">                               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        </w:t>
                      </w:r>
                      <w:r w:rsidRPr="00902BD3">
                        <w:rPr>
                          <w:rFonts w:ascii="Comic Sans MS" w:hAnsi="Comic Sans MS"/>
                          <w:sz w:val="28"/>
                        </w:rPr>
                        <w:t>Date: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E7468" w:rsidRDefault="00EE7468"/>
    <w:p w:rsidR="00EE7468" w:rsidRDefault="00EE74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878547" wp14:editId="4D10C0EB">
                <wp:simplePos x="0" y="0"/>
                <wp:positionH relativeFrom="margin">
                  <wp:align>right</wp:align>
                </wp:positionH>
                <wp:positionV relativeFrom="paragraph">
                  <wp:posOffset>8530</wp:posOffset>
                </wp:positionV>
                <wp:extent cx="6619164" cy="709683"/>
                <wp:effectExtent l="0" t="0" r="1079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164" cy="7096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2BD3" w:rsidRPr="00EE7468" w:rsidRDefault="00EE7468" w:rsidP="00EE746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Collage the Snake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  Can you support your child to stick on the small pieces of green material on the snake?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78547" id="Text Box 2" o:spid="_x0000_s1027" type="#_x0000_t202" style="position:absolute;margin-left:470pt;margin-top:.65pt;width:521.2pt;height:55.9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" fillcolor="white [3201]" strokeweight=".5pt">
                <v:textbox>
                  <w:txbxContent>
                    <w:p w:rsidR="00902BD3" w:rsidRPr="00EE7468" w:rsidRDefault="00EE7468" w:rsidP="00EE7468">
                      <w:pPr>
                        <w:jc w:val="center"/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u w:val="single"/>
                        </w:rPr>
                        <w:t>Collage the Snake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  Can you support your child to stick on the small pieces of green material on the snake?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E7468" w:rsidRDefault="00EE7468"/>
    <w:p w:rsidR="00902BD3" w:rsidRDefault="00902BD3"/>
    <w:p w:rsidR="00746482" w:rsidRDefault="00EE7468">
      <w:r>
        <w:rPr>
          <w:noProof/>
          <w:lang w:eastAsia="en-GB"/>
        </w:rPr>
        <w:drawing>
          <wp:inline distT="0" distB="0" distL="0" distR="0">
            <wp:extent cx="6792042" cy="7478973"/>
            <wp:effectExtent l="0" t="0" r="8890" b="825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8" r="11178" b="25380"/>
                    <a:stretch/>
                  </pic:blipFill>
                  <pic:spPr bwMode="auto">
                    <a:xfrm>
                      <a:off x="0" y="0"/>
                      <a:ext cx="6817311" cy="750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6482" w:rsidSect="00902B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BD3"/>
    <w:rsid w:val="00746482"/>
    <w:rsid w:val="00902BD3"/>
    <w:rsid w:val="00945C42"/>
    <w:rsid w:val="00EE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AD5E0"/>
  <w15:chartTrackingRefBased/>
  <w15:docId w15:val="{954CA139-BC09-4554-85C0-B8DDCBB8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2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6718FE9E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Iley</dc:creator>
  <cp:keywords/>
  <dc:description/>
  <cp:lastModifiedBy>Jane Iley</cp:lastModifiedBy>
  <cp:revision>2</cp:revision>
  <cp:lastPrinted>2021-01-12T15:07:00Z</cp:lastPrinted>
  <dcterms:created xsi:type="dcterms:W3CDTF">2021-01-12T15:07:00Z</dcterms:created>
  <dcterms:modified xsi:type="dcterms:W3CDTF">2021-01-12T15:07:00Z</dcterms:modified>
</cp:coreProperties>
</file>