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3E1" w:rsidRPr="00D763E1" w:rsidRDefault="00A71004" w:rsidP="00D763E1">
      <w:pPr>
        <w:pStyle w:val="NoSpacing"/>
        <w:rPr>
          <w:rFonts w:ascii="Comic Sans MS" w:hAnsi="Comic Sans MS" w:cs="Arial"/>
          <w:noProof/>
          <w:sz w:val="24"/>
          <w:lang w:eastAsia="en-GB"/>
        </w:rPr>
      </w:pPr>
      <w:r w:rsidRPr="00D763E1">
        <w:rPr>
          <w:rFonts w:ascii="Comic Sans MS" w:hAnsi="Comic Sans MS" w:cs="Arial"/>
          <w:noProof/>
          <w:sz w:val="24"/>
          <w:lang w:eastAsia="en-GB"/>
        </w:rPr>
        <w:t>N</w:t>
      </w:r>
      <w:r w:rsidR="00D763E1" w:rsidRPr="00D763E1">
        <w:rPr>
          <w:rFonts w:ascii="Comic Sans MS" w:hAnsi="Comic Sans MS" w:cs="Arial"/>
          <w:noProof/>
          <w:sz w:val="24"/>
          <w:lang w:eastAsia="en-GB"/>
        </w:rPr>
        <w:t>ame: _____________________</w:t>
      </w:r>
      <w:r w:rsidRPr="00D763E1">
        <w:rPr>
          <w:rFonts w:ascii="Comic Sans MS" w:hAnsi="Comic Sans MS" w:cs="Arial"/>
          <w:noProof/>
          <w:sz w:val="24"/>
          <w:lang w:eastAsia="en-GB"/>
        </w:rPr>
        <w:t>__________</w:t>
      </w:r>
      <w:r w:rsidR="00D763E1">
        <w:rPr>
          <w:rFonts w:ascii="Comic Sans MS" w:hAnsi="Comic Sans MS" w:cs="Arial"/>
          <w:noProof/>
          <w:sz w:val="24"/>
          <w:lang w:eastAsia="en-GB"/>
        </w:rPr>
        <w:t>_____</w:t>
      </w:r>
      <w:r w:rsidRPr="00D763E1">
        <w:rPr>
          <w:rFonts w:ascii="Comic Sans MS" w:hAnsi="Comic Sans MS" w:cs="Arial"/>
          <w:noProof/>
          <w:sz w:val="24"/>
          <w:lang w:eastAsia="en-GB"/>
        </w:rPr>
        <w:t xml:space="preserve">  Date: ____</w:t>
      </w:r>
      <w:r w:rsidR="00D763E1" w:rsidRPr="00D763E1">
        <w:rPr>
          <w:rFonts w:ascii="Comic Sans MS" w:hAnsi="Comic Sans MS" w:cs="Arial"/>
          <w:noProof/>
          <w:sz w:val="24"/>
          <w:lang w:eastAsia="en-GB"/>
        </w:rPr>
        <w:t>_______________</w:t>
      </w:r>
      <w:r w:rsidR="00D763E1">
        <w:rPr>
          <w:rFonts w:ascii="Comic Sans MS" w:hAnsi="Comic Sans MS" w:cs="Arial"/>
          <w:noProof/>
          <w:sz w:val="24"/>
          <w:lang w:eastAsia="en-GB"/>
        </w:rPr>
        <w:t>_</w:t>
      </w:r>
    </w:p>
    <w:p w:rsidR="00A71004" w:rsidRPr="00D763E1" w:rsidRDefault="00A71004" w:rsidP="00D763E1">
      <w:pPr>
        <w:pStyle w:val="NoSpacing"/>
        <w:rPr>
          <w:rFonts w:ascii="Comic Sans MS" w:hAnsi="Comic Sans MS" w:cs="Arial"/>
          <w:noProof/>
          <w:sz w:val="24"/>
          <w:lang w:eastAsia="en-GB"/>
        </w:rPr>
      </w:pPr>
      <w:r w:rsidRPr="00D763E1">
        <w:rPr>
          <w:rFonts w:ascii="Comic Sans MS" w:hAnsi="Comic Sans MS" w:cs="Arial"/>
          <w:noProof/>
          <w:sz w:val="24"/>
          <w:lang w:eastAsia="en-GB"/>
        </w:rPr>
        <w:t>Support your children to explore these multi-coloured feathers using their hands. What do they feel like?</w:t>
      </w:r>
    </w:p>
    <w:p w:rsidR="00A71004" w:rsidRPr="00D763E1" w:rsidRDefault="00255106" w:rsidP="00D763E1">
      <w:pPr>
        <w:pStyle w:val="NoSpacing"/>
        <w:rPr>
          <w:rFonts w:ascii="Comic Sans MS" w:hAnsi="Comic Sans MS" w:cs="Arial"/>
          <w:noProof/>
          <w:sz w:val="24"/>
          <w:lang w:eastAsia="en-GB"/>
        </w:rPr>
      </w:pPr>
      <w:r>
        <w:rPr>
          <w:rFonts w:ascii="Comic Sans MS" w:hAnsi="Comic Sans MS" w:cs="Arial"/>
          <w:noProof/>
          <w:sz w:val="24"/>
          <w:lang w:eastAsia="en-GB"/>
        </w:rPr>
        <w:t>Blow a feat</w:t>
      </w:r>
      <w:bookmarkStart w:id="0" w:name="_GoBack"/>
      <w:bookmarkEnd w:id="0"/>
      <w:r w:rsidR="00A71004" w:rsidRPr="00D763E1">
        <w:rPr>
          <w:rFonts w:ascii="Comic Sans MS" w:hAnsi="Comic Sans MS" w:cs="Arial"/>
          <w:noProof/>
          <w:sz w:val="24"/>
          <w:lang w:eastAsia="en-GB"/>
        </w:rPr>
        <w:t>her high into the air – Can your child track the feather using their eyes until it falls onto the floor?</w:t>
      </w:r>
    </w:p>
    <w:p w:rsidR="00D763E1" w:rsidRDefault="00A71004" w:rsidP="00D763E1">
      <w:pPr>
        <w:pStyle w:val="NoSpacing"/>
        <w:rPr>
          <w:rFonts w:ascii="Comic Sans MS" w:hAnsi="Comic Sans MS" w:cs="Arial"/>
          <w:noProof/>
          <w:sz w:val="24"/>
          <w:lang w:eastAsia="en-GB"/>
        </w:rPr>
      </w:pPr>
      <w:r w:rsidRPr="00D763E1">
        <w:rPr>
          <w:rFonts w:ascii="Comic Sans MS" w:hAnsi="Comic Sans MS" w:cs="Arial"/>
          <w:noProof/>
          <w:sz w:val="24"/>
          <w:lang w:eastAsia="en-GB"/>
        </w:rPr>
        <w:t>Hold a feather in the palm of your hand and position near your child’s mouth. Encourage your child to blow the feather off your hand.</w:t>
      </w:r>
      <w:r w:rsidR="00D763E1">
        <w:rPr>
          <w:rFonts w:ascii="Comic Sans MS" w:hAnsi="Comic Sans MS" w:cs="Arial"/>
          <w:noProof/>
          <w:sz w:val="24"/>
          <w:lang w:eastAsia="en-GB"/>
        </w:rPr>
        <w:t xml:space="preserve"> </w:t>
      </w:r>
    </w:p>
    <w:p w:rsidR="00A71004" w:rsidRPr="00D763E1" w:rsidRDefault="00255106" w:rsidP="00D763E1">
      <w:pPr>
        <w:pStyle w:val="NoSpacing"/>
        <w:rPr>
          <w:rFonts w:ascii="Comic Sans MS" w:hAnsi="Comic Sans MS" w:cs="Arial"/>
          <w:noProof/>
          <w:sz w:val="24"/>
          <w:lang w:eastAsia="en-GB"/>
        </w:rPr>
      </w:pPr>
      <w:r>
        <w:rPr>
          <w:rFonts w:ascii="Comic Sans MS" w:hAnsi="Comic Sans MS" w:cs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123092</wp:posOffset>
                </wp:positionH>
                <wp:positionV relativeFrom="paragraph">
                  <wp:posOffset>6408957</wp:posOffset>
                </wp:positionV>
                <wp:extent cx="1951893" cy="1309468"/>
                <wp:effectExtent l="0" t="0" r="10795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893" cy="1309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55106" w:rsidRPr="00255106" w:rsidRDefault="00255106" w:rsidP="00255106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</w:rPr>
                            </w:pPr>
                            <w:r w:rsidRPr="00255106">
                              <w:rPr>
                                <w:rFonts w:ascii="Comic Sans MS" w:hAnsi="Comic Sans MS"/>
                                <w:sz w:val="144"/>
                              </w:rPr>
                              <w:t>Owl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9.7pt;margin-top:504.65pt;width:153.7pt;height:10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" fillcolor="white [3201]" strokecolor="white [3212]" strokeweight=".5pt">
                <v:textbox>
                  <w:txbxContent>
                    <w:p w:rsidR="00255106" w:rsidRPr="00255106" w:rsidRDefault="00255106" w:rsidP="00255106">
                      <w:pPr>
                        <w:jc w:val="center"/>
                        <w:rPr>
                          <w:rFonts w:ascii="Comic Sans MS" w:hAnsi="Comic Sans MS"/>
                          <w:sz w:val="144"/>
                        </w:rPr>
                      </w:pPr>
                      <w:r w:rsidRPr="00255106">
                        <w:rPr>
                          <w:rFonts w:ascii="Comic Sans MS" w:hAnsi="Comic Sans MS"/>
                          <w:sz w:val="144"/>
                        </w:rPr>
                        <w:t>Owl</w:t>
                      </w:r>
                    </w:p>
                  </w:txbxContent>
                </v:textbox>
              </v:shape>
            </w:pict>
          </mc:Fallback>
        </mc:AlternateContent>
      </w:r>
      <w:r w:rsidR="00D763E1">
        <w:rPr>
          <w:rFonts w:ascii="Comic Sans MS" w:hAnsi="Comic Sans MS" w:cs="Arial"/>
          <w:noProof/>
          <w:sz w:val="24"/>
          <w:lang w:eastAsia="en-GB"/>
        </w:rPr>
        <w:t xml:space="preserve">Discuss </w:t>
      </w:r>
      <w:r w:rsidR="00D763E1" w:rsidRPr="00D763E1">
        <w:rPr>
          <w:rFonts w:ascii="Comic Sans MS" w:hAnsi="Comic Sans MS" w:cs="Arial"/>
          <w:noProof/>
          <w:sz w:val="24"/>
          <w:lang w:eastAsia="en-GB"/>
        </w:rPr>
        <w:t>with your child, owls are covered in feathers. Support your child to stick the feathers onto the owl below.</w:t>
      </w:r>
    </w:p>
    <w:p w:rsidR="00D763E1" w:rsidRPr="00D763E1" w:rsidRDefault="00255106" w:rsidP="00D763E1">
      <w:pPr>
        <w:pStyle w:val="NoSpacing"/>
        <w:jc w:val="center"/>
        <w:rPr>
          <w:rFonts w:ascii="Comic Sans MS" w:hAnsi="Comic Sans MS" w:cs="Arial"/>
          <w:noProof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05EB3" wp14:editId="3C2DE52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5106" w:rsidRPr="00F71F80" w:rsidRDefault="00255106" w:rsidP="00F71F80">
                            <w:pPr>
                              <w:pStyle w:val="NoSpacing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E8CC22" wp14:editId="15EC2C04">
                                  <wp:extent cx="6462347" cy="743775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41043" t="17147" r="18936" b="1542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9446" cy="7468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05EB3" id="Text Box 1" o:spid="_x0000_s1027" type="#_x0000_t202" style="position:absolute;left:0;text-align:left;margin-left:0;margin-top:0;width:2in;height:2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" filled="f" strokeweight=".5pt">
                <v:fill o:detectmouseclick="t"/>
                <v:textbox style="mso-fit-shape-to-text:t">
                  <w:txbxContent>
                    <w:p w:rsidR="00255106" w:rsidRPr="00F71F80" w:rsidRDefault="00255106" w:rsidP="00F71F80">
                      <w:pPr>
                        <w:pStyle w:val="NoSpacing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E8CC22" wp14:editId="15EC2C04">
                            <wp:extent cx="6462347" cy="743775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41043" t="17147" r="18936" b="1542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489446" cy="746894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763E1" w:rsidRPr="00D763E1" w:rsidSect="00D763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1E"/>
    <w:rsid w:val="000D1A35"/>
    <w:rsid w:val="001118FB"/>
    <w:rsid w:val="001A637F"/>
    <w:rsid w:val="001E41BF"/>
    <w:rsid w:val="00255106"/>
    <w:rsid w:val="003E755C"/>
    <w:rsid w:val="005F19A4"/>
    <w:rsid w:val="00832DF6"/>
    <w:rsid w:val="00857BC4"/>
    <w:rsid w:val="009C2B93"/>
    <w:rsid w:val="00A71004"/>
    <w:rsid w:val="00A95188"/>
    <w:rsid w:val="00B25159"/>
    <w:rsid w:val="00B62B3B"/>
    <w:rsid w:val="00BF50F7"/>
    <w:rsid w:val="00D73701"/>
    <w:rsid w:val="00D763E1"/>
    <w:rsid w:val="00FA0E1E"/>
    <w:rsid w:val="00FF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63462"/>
  <w15:chartTrackingRefBased/>
  <w15:docId w15:val="{954CBF67-D8C5-4076-9F89-F3C6247B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E1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11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763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9D97571A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Hillan</dc:creator>
  <cp:keywords/>
  <dc:description/>
  <cp:lastModifiedBy>Jane Iley</cp:lastModifiedBy>
  <cp:revision>2</cp:revision>
  <cp:lastPrinted>2019-06-06T08:44:00Z</cp:lastPrinted>
  <dcterms:created xsi:type="dcterms:W3CDTF">2021-01-23T21:26:00Z</dcterms:created>
  <dcterms:modified xsi:type="dcterms:W3CDTF">2021-01-23T21:26:00Z</dcterms:modified>
</cp:coreProperties>
</file>