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86E" w:rsidRDefault="00EB132F">
      <w:r>
        <w:rPr>
          <w:noProof/>
          <w:lang w:eastAsia="en-GB"/>
        </w:rPr>
        <w:drawing>
          <wp:inline distT="0" distB="0" distL="0" distR="0" wp14:anchorId="296AEA4F" wp14:editId="66F074C1">
            <wp:extent cx="4884420" cy="6435030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7064" t="16309" r="27808" b="24837"/>
                    <a:stretch/>
                  </pic:blipFill>
                  <pic:spPr bwMode="auto">
                    <a:xfrm>
                      <a:off x="0" y="0"/>
                      <a:ext cx="4887447" cy="6439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68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32F"/>
    <w:rsid w:val="002C66B1"/>
    <w:rsid w:val="009143D3"/>
    <w:rsid w:val="00EB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E21E0C-6DBA-440A-80C1-0A3F7B15D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930E0CDA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Doughty</dc:creator>
  <cp:keywords/>
  <dc:description/>
  <cp:lastModifiedBy>Aimee Doughty</cp:lastModifiedBy>
  <cp:revision>1</cp:revision>
  <dcterms:created xsi:type="dcterms:W3CDTF">2021-02-02T11:19:00Z</dcterms:created>
  <dcterms:modified xsi:type="dcterms:W3CDTF">2021-02-02T11:21:00Z</dcterms:modified>
</cp:coreProperties>
</file>