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BBA" w:rsidRDefault="004248F6" w:rsidP="009D1BBA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0.2pt;height:91.2pt" fillcolor="#548dd4 [1951]" strokeweight="2.25pt">
            <v:shadow color="#868686"/>
            <v:textpath style="font-family:&quot;Arial Black&quot;;v-text-kern:t" trim="t" fitpath="t" string="Film Review&#10;The Gruffalo's Child"/>
          </v:shape>
        </w:pict>
      </w:r>
    </w:p>
    <w:p w:rsidR="009D1BBA" w:rsidRDefault="009D1BBA" w:rsidP="009D1B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y</w:t>
      </w:r>
      <w:r w:rsidR="004248F6">
        <w:rPr>
          <w:rFonts w:ascii="Comic Sans MS" w:hAnsi="Comic Sans MS"/>
          <w:sz w:val="28"/>
          <w:szCs w:val="28"/>
        </w:rPr>
        <w:t>our own words, what was the film</w:t>
      </w:r>
      <w:r>
        <w:rPr>
          <w:rFonts w:ascii="Comic Sans MS" w:hAnsi="Comic Sans MS"/>
          <w:sz w:val="28"/>
          <w:szCs w:val="28"/>
        </w:rPr>
        <w:t xml:space="preserve"> about?</w: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pt;margin-top:17.05pt;width:452pt;height:0;z-index:251663360" o:connectortype="straight"/>
        </w:pic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33" type="#_x0000_t32" style="position:absolute;left:0;text-align:left;margin-left:2pt;margin-top:16.65pt;width:452pt;height:0;z-index:251665408" o:connectortype="straight"/>
        </w:pic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>
          <v:shape id="_x0000_s1032" type="#_x0000_t32" style="position:absolute;left:0;text-align:left;margin-left:2pt;margin-top:14.2pt;width:452pt;height:0;z-index:251664384" o:connectortype="straight"/>
        </w:pic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>
          <v:shape id="_x0000_s1034" type="#_x0000_t32" style="position:absolute;left:0;text-align:left;margin-left:2pt;margin-top:13.75pt;width:452pt;height:0;z-index:251666432" o:connectortype="straight"/>
        </w:pic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>
          <v:shape id="_x0000_s1035" type="#_x0000_t32" style="position:absolute;left:0;text-align:left;margin-left:2pt;margin-top:16.3pt;width:452pt;height:0;z-index:251667456" o:connectortype="straight"/>
        </w:pict>
      </w:r>
    </w:p>
    <w:p w:rsidR="009D1BBA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>
          <v:shape id="_x0000_s1036" type="#_x0000_t32" style="position:absolute;left:0;text-align:left;margin-left:2pt;margin-top:20.9pt;width:452pt;height:0;z-index:251668480" o:connectortype="straight"/>
        </w:pict>
      </w:r>
    </w:p>
    <w:p w:rsidR="009D1BBA" w:rsidRDefault="00EB6CD6" w:rsidP="00EB6CD6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was the main character? What was he/she like?</w:t>
      </w:r>
    </w:p>
    <w:p w:rsidR="00EB6CD6" w:rsidRDefault="00B20BFB" w:rsidP="00EB6CD6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37" type="#_x0000_t32" style="position:absolute;left:0;text-align:left;margin-left:2pt;margin-top:20pt;width:452pt;height:0;z-index:251669504" o:connectortype="straight"/>
        </w:pict>
      </w:r>
    </w:p>
    <w:p w:rsidR="00EB6CD6" w:rsidRDefault="00B20BFB" w:rsidP="00EB6CD6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39" type="#_x0000_t32" style="position:absolute;left:0;text-align:left;margin-left:2pt;margin-top:16.6pt;width:452pt;height:0;z-index:251671552" o:connectortype="straight"/>
        </w:pict>
      </w:r>
    </w:p>
    <w:p w:rsidR="005F158E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38" type="#_x0000_t32" style="position:absolute;left:0;text-align:left;margin-left:2pt;margin-top:16.15pt;width:452pt;height:0;z-index:251670528" o:connectortype="straight"/>
        </w:pict>
      </w:r>
    </w:p>
    <w:p w:rsidR="00EB6CD6" w:rsidRDefault="004248F6" w:rsidP="005F158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like the film</w:t>
      </w:r>
      <w:bookmarkStart w:id="0" w:name="_GoBack"/>
      <w:bookmarkEnd w:id="0"/>
      <w:r w:rsidR="005F158E">
        <w:rPr>
          <w:rFonts w:ascii="Comic Sans MS" w:hAnsi="Comic Sans MS"/>
          <w:sz w:val="28"/>
          <w:szCs w:val="28"/>
        </w:rPr>
        <w:t>? Why was this?</w:t>
      </w:r>
    </w:p>
    <w:p w:rsidR="00EB6CD6" w:rsidRDefault="00B20BFB" w:rsidP="005F158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40" type="#_x0000_t32" style="position:absolute;margin-left:2pt;margin-top:11.25pt;width:452pt;height:0;z-index:251672576" o:connectortype="straight"/>
        </w:pict>
      </w:r>
    </w:p>
    <w:p w:rsidR="00EB6CD6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41" type="#_x0000_t32" style="position:absolute;left:0;text-align:left;margin-left:2pt;margin-top:12.85pt;width:452pt;height:0;z-index:251673600" o:connectortype="straight"/>
        </w:pict>
      </w:r>
    </w:p>
    <w:p w:rsidR="00EB6CD6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42" type="#_x0000_t32" style="position:absolute;left:0;text-align:left;margin-left:2pt;margin-top:12.4pt;width:452pt;height:0;z-index:251674624" o:connectortype="straight"/>
        </w:pict>
      </w:r>
    </w:p>
    <w:p w:rsidR="00EB6CD6" w:rsidRDefault="00B20BFB" w:rsidP="009D1BBA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18.1pt;margin-top:28.95pt;width:115.1pt;height:124pt;z-index:251662336;mso-width-relative:margin;mso-height-relative:margin">
            <v:textbox>
              <w:txbxContent>
                <w:p w:rsidR="009D1BBA" w:rsidRDefault="00B95D48">
                  <w:r w:rsidRPr="00B95D48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51915" cy="1485900"/>
                        <wp:effectExtent l="19050" t="0" r="635" b="0"/>
                        <wp:docPr id="10" name="Picture 1" descr="http://www.charnwoodarts.com/images/events/2010/12/21/tall_stories_theatre_company_the_gruffalos_child/large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8" name="Picture 4" descr="http://www.charnwoodarts.com/images/events/2010/12/21/tall_stories_theatre_company_the_gruffalos_child/larg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191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43" type="#_x0000_t32" style="position:absolute;left:0;text-align:left;margin-left:2pt;margin-top:16.95pt;width:452pt;height:0;z-index:251675648" o:connectortype="straight"/>
        </w:pict>
      </w:r>
    </w:p>
    <w:p w:rsidR="00EB6CD6" w:rsidRDefault="00EB6CD6" w:rsidP="009D1BBA">
      <w:pPr>
        <w:jc w:val="right"/>
        <w:rPr>
          <w:rFonts w:ascii="Comic Sans MS" w:hAnsi="Comic Sans MS"/>
          <w:sz w:val="28"/>
          <w:szCs w:val="28"/>
        </w:rPr>
      </w:pPr>
    </w:p>
    <w:p w:rsidR="00AB31DC" w:rsidRDefault="00B20BFB" w:rsidP="009D1BBA">
      <w:pPr>
        <w:jc w:val="right"/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26" type="#_x0000_t202" style="position:absolute;left:0;text-align:left;margin-left:333pt;margin-top:33.25pt;width:130pt;height:49pt;z-index:251660288">
            <v:textbox style="mso-next-textbox:#_x0000_s1026">
              <w:txbxContent>
                <w:p w:rsidR="00AB31DC" w:rsidRDefault="00AB31DC" w:rsidP="00AB31DC">
                  <w:r>
                    <w:rPr>
                      <w:rFonts w:ascii="Comic Sans MS" w:hAnsi="Comic Sans MS"/>
                      <w:noProof/>
                      <w:sz w:val="28"/>
                      <w:szCs w:val="28"/>
                      <w:lang w:eastAsia="en-GB"/>
                    </w:rPr>
                    <w:drawing>
                      <wp:inline distT="0" distB="0" distL="0" distR="0">
                        <wp:extent cx="1454150" cy="469996"/>
                        <wp:effectExtent l="19050" t="0" r="0" b="0"/>
                        <wp:docPr id="9" name="Picture 5" descr="C:\Users\Kayl\Pictures\Cartoon-Smiley-Faces-Doodles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Kayl\Pictures\Cartoon-Smiley-Faces-Doodles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4150" cy="4699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B31DC">
        <w:rPr>
          <w:rFonts w:ascii="Comic Sans MS" w:hAnsi="Comic Sans MS"/>
          <w:sz w:val="28"/>
          <w:szCs w:val="28"/>
        </w:rPr>
        <w:t>Self Assessment</w:t>
      </w:r>
    </w:p>
    <w:sectPr w:rsidR="00AB31DC" w:rsidSect="008E4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B31DC"/>
    <w:rsid w:val="00161F27"/>
    <w:rsid w:val="00243BE0"/>
    <w:rsid w:val="00265CFD"/>
    <w:rsid w:val="004248F6"/>
    <w:rsid w:val="00454CBA"/>
    <w:rsid w:val="004607D0"/>
    <w:rsid w:val="00475E0A"/>
    <w:rsid w:val="005B6A7E"/>
    <w:rsid w:val="005F158E"/>
    <w:rsid w:val="008E4DD5"/>
    <w:rsid w:val="0090421F"/>
    <w:rsid w:val="009509D3"/>
    <w:rsid w:val="009D1BBA"/>
    <w:rsid w:val="00A90E80"/>
    <w:rsid w:val="00AB31DC"/>
    <w:rsid w:val="00B20BFB"/>
    <w:rsid w:val="00B95D48"/>
    <w:rsid w:val="00C65651"/>
    <w:rsid w:val="00D122E8"/>
    <w:rsid w:val="00E63A0B"/>
    <w:rsid w:val="00EB6CD6"/>
    <w:rsid w:val="00F9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4" type="connector" idref="#_x0000_s1042"/>
        <o:r id="V:Rule15" type="connector" idref="#_x0000_s1041"/>
        <o:r id="V:Rule16" type="connector" idref="#_x0000_s1035"/>
        <o:r id="V:Rule17" type="connector" idref="#_x0000_s1043"/>
        <o:r id="V:Rule18" type="connector" idref="#_x0000_s1036"/>
        <o:r id="V:Rule19" type="connector" idref="#_x0000_s1032"/>
        <o:r id="V:Rule20" type="connector" idref="#_x0000_s1031"/>
        <o:r id="V:Rule21" type="connector" idref="#_x0000_s1039"/>
        <o:r id="V:Rule22" type="connector" idref="#_x0000_s1040"/>
        <o:r id="V:Rule23" type="connector" idref="#_x0000_s1033"/>
        <o:r id="V:Rule24" type="connector" idref="#_x0000_s1037"/>
        <o:r id="V:Rule25" type="connector" idref="#_x0000_s1038"/>
        <o:r id="V:Rule26" type="connector" idref="#_x0000_s1034"/>
      </o:rules>
    </o:shapelayout>
  </w:shapeDefaults>
  <w:decimalSymbol w:val="."/>
  <w:listSeparator w:val=","/>
  <w14:docId w14:val="474C1829"/>
  <w15:docId w15:val="{BE479E86-7000-42D1-ADC0-92E835D7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3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A2FC20F6</Template>
  <TotalTime>2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</dc:creator>
  <cp:lastModifiedBy>Aimee Doughty</cp:lastModifiedBy>
  <cp:revision>4</cp:revision>
  <dcterms:created xsi:type="dcterms:W3CDTF">2011-11-15T20:10:00Z</dcterms:created>
  <dcterms:modified xsi:type="dcterms:W3CDTF">2021-02-02T12:19:00Z</dcterms:modified>
</cp:coreProperties>
</file>