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240" w:rsidRDefault="002D136F" w:rsidP="00A26291">
      <w:pPr>
        <w:jc w:val="center"/>
      </w:pPr>
      <w:bookmarkStart w:id="0" w:name="_GoBack"/>
      <w:bookmarkEnd w:id="0"/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6pt;height:51pt" fillcolor="#548dd4 [1951]" strokecolor="#548dd4 [1951]" strokeweight="1pt">
            <v:fill opacity=".5"/>
            <v:shadow on="t" color="#99f" offset="3pt"/>
            <v:textpath style="font-family:&quot;Arial Black&quot;;v-text-kern:t" trim="t" fitpath="t" string="The Gruffalo's Child"/>
          </v:shape>
        </w:pict>
      </w:r>
    </w:p>
    <w:p w:rsidR="00A26291" w:rsidRPr="00A26291" w:rsidRDefault="00A26291" w:rsidP="004D6F39">
      <w:pPr>
        <w:jc w:val="center"/>
        <w:rPr>
          <w:sz w:val="32"/>
        </w:rPr>
      </w:pPr>
      <w:r w:rsidRPr="00A26291">
        <w:rPr>
          <w:sz w:val="32"/>
        </w:rPr>
        <w:t>In the box below, draw your favourite part of the story?</w:t>
      </w:r>
    </w:p>
    <w:p w:rsidR="00A26291" w:rsidRDefault="002D136F" w:rsidP="00A26291">
      <w:pPr>
        <w:jc w:val="center"/>
      </w:pPr>
      <w:r>
        <w:rPr>
          <w:noProof/>
          <w:lang w:eastAsia="en-GB"/>
        </w:rPr>
        <w:pict>
          <v:rect id="_x0000_s1027" style="position:absolute;left:0;text-align:left;margin-left:13pt;margin-top:10pt;width:429pt;height:261pt;z-index:251658240" strokeweight="3pt"/>
        </w:pict>
      </w: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26291" w:rsidRDefault="00A26291" w:rsidP="00A26291">
      <w:pPr>
        <w:jc w:val="center"/>
      </w:pPr>
    </w:p>
    <w:p w:rsidR="00AF7D52" w:rsidRDefault="00AF7D52" w:rsidP="00AF7D52">
      <w:pPr>
        <w:rPr>
          <w:sz w:val="36"/>
        </w:rPr>
      </w:pPr>
    </w:p>
    <w:p w:rsidR="00A26291" w:rsidRPr="00AF7D52" w:rsidRDefault="002D136F" w:rsidP="00AF7D52">
      <w:pPr>
        <w:rPr>
          <w:sz w:val="36"/>
        </w:rPr>
      </w:pPr>
      <w:r>
        <w:rPr>
          <w:noProof/>
          <w:sz w:val="36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pt;margin-top:27.4pt;width:441pt;height:0;z-index:251659264" o:connectortype="straight"/>
        </w:pict>
      </w:r>
      <w:r w:rsidR="0077118F">
        <w:rPr>
          <w:sz w:val="36"/>
        </w:rPr>
        <w:t>I liked it when</w:t>
      </w:r>
    </w:p>
    <w:p w:rsidR="00A26291" w:rsidRDefault="00A26291" w:rsidP="00A26291">
      <w:pPr>
        <w:jc w:val="center"/>
      </w:pPr>
    </w:p>
    <w:p w:rsidR="00A26291" w:rsidRDefault="002D136F" w:rsidP="00A26291">
      <w:pPr>
        <w:jc w:val="center"/>
      </w:pPr>
      <w:r>
        <w:rPr>
          <w:noProof/>
          <w:lang w:eastAsia="en-GB"/>
        </w:rPr>
        <w:pict>
          <v:shape id="_x0000_s1032" type="#_x0000_t32" style="position:absolute;left:0;text-align:left;margin-left:6pt;margin-top:193.7pt;width:441pt;height:0;z-index:251663360" o:connectortype="straight"/>
        </w:pict>
      </w:r>
      <w:r>
        <w:rPr>
          <w:noProof/>
          <w:lang w:eastAsia="en-GB"/>
        </w:rPr>
        <w:pict>
          <v:shape id="_x0000_s1029" type="#_x0000_t32" style="position:absolute;left:0;text-align:left;margin-left:6pt;margin-top:150.7pt;width:441pt;height:0;z-index:251660288" o:connectortype="straight"/>
        </w:pict>
      </w:r>
      <w:r>
        <w:rPr>
          <w:noProof/>
          <w:lang w:eastAsia="en-GB"/>
        </w:rPr>
        <w:pict>
          <v:shape id="_x0000_s1031" type="#_x0000_t32" style="position:absolute;left:0;text-align:left;margin-left:6pt;margin-top:101.7pt;width:441pt;height:0;z-index:251662336" o:connectortype="straight"/>
        </w:pict>
      </w:r>
      <w:r>
        <w:rPr>
          <w:noProof/>
          <w:sz w:val="36"/>
          <w:lang w:eastAsia="en-GB"/>
        </w:rPr>
        <w:pict>
          <v:shape id="_x0000_s1033" type="#_x0000_t32" style="position:absolute;left:0;text-align:left;margin-left:6pt;margin-top:55.7pt;width:441pt;height:0;z-index:251664384" o:connectortype="straight"/>
        </w:pict>
      </w:r>
      <w:r>
        <w:rPr>
          <w:noProof/>
          <w:lang w:eastAsia="en-GB"/>
        </w:rPr>
        <w:pict>
          <v:shape id="_x0000_s1030" type="#_x0000_t32" style="position:absolute;left:0;text-align:left;margin-left:6pt;margin-top:10.7pt;width:441pt;height:0;z-index:251661312" o:connectortype="straight"/>
        </w:pict>
      </w:r>
    </w:p>
    <w:sectPr w:rsidR="00A26291" w:rsidSect="00027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26291"/>
    <w:rsid w:val="00027240"/>
    <w:rsid w:val="00132F74"/>
    <w:rsid w:val="00212693"/>
    <w:rsid w:val="002D136F"/>
    <w:rsid w:val="004D6F39"/>
    <w:rsid w:val="0072110C"/>
    <w:rsid w:val="0077118F"/>
    <w:rsid w:val="009064A9"/>
    <w:rsid w:val="00A26291"/>
    <w:rsid w:val="00A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7" type="connector" idref="#_x0000_s1029"/>
        <o:r id="V:Rule8" type="connector" idref="#_x0000_s1032"/>
        <o:r id="V:Rule9" type="connector" idref="#_x0000_s1030"/>
        <o:r id="V:Rule10" type="connector" idref="#_x0000_s1031"/>
        <o:r id="V:Rule11" type="connector" idref="#_x0000_s1028"/>
        <o:r id="V:Rule12" type="connector" idref="#_x0000_s1033"/>
      </o:rules>
    </o:shapelayout>
  </w:shapeDefaults>
  <w:decimalSymbol w:val="."/>
  <w:listSeparator w:val=","/>
  <w15:docId w15:val="{55F8F5B1-0421-4FFD-AFEF-A0C26DD0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2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6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80DF0A41</Template>
  <TotalTime>2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</dc:creator>
  <cp:lastModifiedBy>Aimee Doughty</cp:lastModifiedBy>
  <cp:revision>3</cp:revision>
  <cp:lastPrinted>2021-01-26T14:40:00Z</cp:lastPrinted>
  <dcterms:created xsi:type="dcterms:W3CDTF">2011-11-18T17:32:00Z</dcterms:created>
  <dcterms:modified xsi:type="dcterms:W3CDTF">2021-01-26T14:41:00Z</dcterms:modified>
</cp:coreProperties>
</file>