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9CDF29" w14:textId="3165C03F" w:rsidR="0098446D" w:rsidRPr="0098446D" w:rsidRDefault="00CF2328" w:rsidP="0098446D">
      <w:pPr>
        <w:jc w:val="center"/>
        <w:rPr>
          <w:rFonts w:ascii="Comic Sans MS" w:hAnsi="Comic Sans MS"/>
          <w:noProof/>
          <w:sz w:val="32"/>
          <w:u w:val="single"/>
        </w:rPr>
      </w:pPr>
      <w:r>
        <w:rPr>
          <w:rFonts w:ascii="Comic Sans MS" w:hAnsi="Comic Sans MS"/>
          <w:noProof/>
          <w:sz w:val="32"/>
          <w:u w:val="single"/>
        </w:rPr>
        <w:t>Counting the Gruffalo’s</w:t>
      </w:r>
      <w:bookmarkStart w:id="0" w:name="_GoBack"/>
      <w:bookmarkEnd w:id="0"/>
    </w:p>
    <w:p w14:paraId="1E2A119F" w14:textId="0DA6A12F" w:rsidR="007A40B5" w:rsidRPr="0098446D" w:rsidRDefault="0098446D" w:rsidP="0098446D">
      <w:pPr>
        <w:rPr>
          <w:rFonts w:ascii="Comic Sans MS" w:hAnsi="Comic Sans MS"/>
          <w:noProof/>
          <w:sz w:val="40"/>
        </w:rPr>
      </w:pPr>
      <w:r w:rsidRPr="0098446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C9085D" wp14:editId="3152CB7A">
                <wp:simplePos x="0" y="0"/>
                <wp:positionH relativeFrom="column">
                  <wp:posOffset>4963795</wp:posOffset>
                </wp:positionH>
                <wp:positionV relativeFrom="paragraph">
                  <wp:posOffset>864235</wp:posOffset>
                </wp:positionV>
                <wp:extent cx="457835" cy="458470"/>
                <wp:effectExtent l="0" t="0" r="24765" b="24130"/>
                <wp:wrapThrough wrapText="bothSides">
                  <wp:wrapPolygon edited="0">
                    <wp:start x="0" y="0"/>
                    <wp:lineTo x="0" y="21540"/>
                    <wp:lineTo x="21570" y="21540"/>
                    <wp:lineTo x="21570" y="0"/>
                    <wp:lineTo x="0" y="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835" cy="458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69E33798" id="Rectangle_x0020_5" o:spid="_x0000_s1026" style="position:absolute;margin-left:390.85pt;margin-top:68.05pt;width:36.05pt;height:3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" fillcolor="white [3201]" strokecolor="black [3200]" strokeweight="1pt">
                <w10:wrap type="through"/>
              </v:rect>
            </w:pict>
          </mc:Fallback>
        </mc:AlternateContent>
      </w:r>
      <w:r w:rsidRPr="0098446D">
        <w:rPr>
          <w:noProof/>
          <w:lang w:val="en-GB" w:eastAsia="en-GB"/>
        </w:rPr>
        <w:drawing>
          <wp:inline distT="0" distB="0" distL="0" distR="0" wp14:anchorId="0587E504" wp14:editId="49697C0E">
            <wp:extent cx="851535" cy="1086884"/>
            <wp:effectExtent l="0" t="0" r="1206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63160" cy="1101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</w:rPr>
        <w:t xml:space="preserve"> </w:t>
      </w:r>
      <w:r w:rsidRPr="0098446D">
        <w:rPr>
          <w:noProof/>
          <w:lang w:val="en-GB" w:eastAsia="en-GB"/>
        </w:rPr>
        <w:drawing>
          <wp:inline distT="0" distB="0" distL="0" distR="0" wp14:anchorId="3CCC813F" wp14:editId="0C872110">
            <wp:extent cx="867719" cy="1107541"/>
            <wp:effectExtent l="0" t="0" r="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2598" cy="1126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</w:rPr>
        <w:t xml:space="preserve"> </w:t>
      </w:r>
      <w:r w:rsidRPr="0098446D">
        <w:rPr>
          <w:noProof/>
          <w:lang w:val="en-GB" w:eastAsia="en-GB"/>
        </w:rPr>
        <w:drawing>
          <wp:inline distT="0" distB="0" distL="0" distR="0" wp14:anchorId="370C07C1" wp14:editId="63923FA4">
            <wp:extent cx="883903" cy="1128198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97062" cy="1144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7CA0702F" wp14:editId="31FCB3B6">
            <wp:extent cx="883903" cy="1128198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97062" cy="1144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</w:rPr>
        <w:t xml:space="preserve">     </w:t>
      </w:r>
      <w:r w:rsidRPr="0098446D">
        <w:rPr>
          <w:rFonts w:ascii="Comic Sans MS" w:hAnsi="Comic Sans MS"/>
          <w:noProof/>
          <w:sz w:val="40"/>
        </w:rPr>
        <w:t xml:space="preserve"> </w:t>
      </w:r>
    </w:p>
    <w:p w14:paraId="4EF2BFA0" w14:textId="77777777" w:rsidR="0098446D" w:rsidRDefault="0098446D" w:rsidP="0098446D">
      <w:pPr>
        <w:rPr>
          <w:rFonts w:ascii="Comic Sans MS" w:hAnsi="Comic Sans MS"/>
          <w:noProof/>
          <w:sz w:val="40"/>
        </w:rPr>
      </w:pPr>
      <w:r>
        <w:rPr>
          <w:rFonts w:ascii="Comic Sans MS" w:hAnsi="Comic Sans MS"/>
          <w:noProof/>
          <w:sz w:val="40"/>
        </w:rPr>
        <w:t>_____________________________</w:t>
      </w:r>
    </w:p>
    <w:p w14:paraId="51AE462C" w14:textId="4C8242F8" w:rsidR="0098446D" w:rsidRDefault="0098446D" w:rsidP="0098446D">
      <w:pPr>
        <w:rPr>
          <w:rFonts w:ascii="Comic Sans MS" w:hAnsi="Comic Sans MS"/>
          <w:sz w:val="3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9F300A" wp14:editId="2102A954">
                <wp:simplePos x="0" y="0"/>
                <wp:positionH relativeFrom="column">
                  <wp:posOffset>5076825</wp:posOffset>
                </wp:positionH>
                <wp:positionV relativeFrom="paragraph">
                  <wp:posOffset>795655</wp:posOffset>
                </wp:positionV>
                <wp:extent cx="457835" cy="458470"/>
                <wp:effectExtent l="0" t="0" r="24765" b="24130"/>
                <wp:wrapThrough wrapText="bothSides">
                  <wp:wrapPolygon edited="0">
                    <wp:start x="0" y="0"/>
                    <wp:lineTo x="0" y="21540"/>
                    <wp:lineTo x="21570" y="21540"/>
                    <wp:lineTo x="21570" y="0"/>
                    <wp:lineTo x="0" y="0"/>
                  </wp:wrapPolygon>
                </wp:wrapThrough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835" cy="458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5B6C5D43" id="Rectangle_x0020_13" o:spid="_x0000_s1026" style="position:absolute;margin-left:399.75pt;margin-top:62.65pt;width:36.05pt;height:3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" fillcolor="white [3201]" strokecolor="black [3200]" strokeweight="1pt">
                <w10:wrap type="through"/>
              </v:rect>
            </w:pict>
          </mc:Fallback>
        </mc:AlternateContent>
      </w:r>
      <w:r w:rsidRPr="0098446D">
        <w:rPr>
          <w:noProof/>
          <w:lang w:val="en-GB" w:eastAsia="en-GB"/>
        </w:rPr>
        <w:drawing>
          <wp:inline distT="0" distB="0" distL="0" distR="0" wp14:anchorId="727703DB" wp14:editId="5ADBDB92">
            <wp:extent cx="851535" cy="1086884"/>
            <wp:effectExtent l="0" t="0" r="1206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3F836959" wp14:editId="2F6D5818">
            <wp:extent cx="851535" cy="1086884"/>
            <wp:effectExtent l="0" t="0" r="12065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10D9659E" wp14:editId="7F1C0A27">
            <wp:extent cx="851535" cy="1086884"/>
            <wp:effectExtent l="0" t="0" r="12065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71BE7D5D" wp14:editId="33DC5B16">
            <wp:extent cx="851535" cy="1086884"/>
            <wp:effectExtent l="0" t="0" r="12065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45E4">
        <w:rPr>
          <w:rFonts w:ascii="Comic Sans MS" w:hAnsi="Comic Sans MS"/>
          <w:sz w:val="36"/>
        </w:rPr>
        <w:t xml:space="preserve">       </w:t>
      </w:r>
    </w:p>
    <w:p w14:paraId="25C6F927" w14:textId="77777777" w:rsidR="0098446D" w:rsidRDefault="0098446D" w:rsidP="0098446D">
      <w:pPr>
        <w:rPr>
          <w:rFonts w:ascii="Comic Sans MS" w:hAnsi="Comic Sans MS"/>
          <w:sz w:val="36"/>
        </w:rPr>
      </w:pPr>
      <w:r w:rsidRPr="0098446D">
        <w:rPr>
          <w:noProof/>
          <w:lang w:val="en-GB" w:eastAsia="en-GB"/>
        </w:rPr>
        <w:drawing>
          <wp:inline distT="0" distB="0" distL="0" distR="0" wp14:anchorId="43945E71" wp14:editId="2DF7DB6A">
            <wp:extent cx="851535" cy="1086884"/>
            <wp:effectExtent l="0" t="0" r="12065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18A92B21" wp14:editId="2CE85E9E">
            <wp:extent cx="851535" cy="1086884"/>
            <wp:effectExtent l="0" t="0" r="12065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69828DC4" wp14:editId="50858526">
            <wp:extent cx="851535" cy="1086884"/>
            <wp:effectExtent l="0" t="0" r="12065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1079C" w14:textId="77777777" w:rsidR="0098446D" w:rsidRDefault="0098446D" w:rsidP="0098446D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___________________________________</w:t>
      </w:r>
    </w:p>
    <w:p w14:paraId="089DDF97" w14:textId="3C4FF517" w:rsidR="0098446D" w:rsidRDefault="0098446D" w:rsidP="0098446D">
      <w:pPr>
        <w:rPr>
          <w:rFonts w:ascii="Comic Sans MS" w:hAnsi="Comic Sans MS"/>
          <w:sz w:val="36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6027EE" wp14:editId="6CE8D5A9">
                <wp:simplePos x="0" y="0"/>
                <wp:positionH relativeFrom="column">
                  <wp:posOffset>4961890</wp:posOffset>
                </wp:positionH>
                <wp:positionV relativeFrom="paragraph">
                  <wp:posOffset>740410</wp:posOffset>
                </wp:positionV>
                <wp:extent cx="457835" cy="458470"/>
                <wp:effectExtent l="0" t="0" r="24765" b="24130"/>
                <wp:wrapThrough wrapText="bothSides">
                  <wp:wrapPolygon edited="0">
                    <wp:start x="0" y="0"/>
                    <wp:lineTo x="0" y="21540"/>
                    <wp:lineTo x="21570" y="21540"/>
                    <wp:lineTo x="21570" y="0"/>
                    <wp:lineTo x="0" y="0"/>
                  </wp:wrapPolygon>
                </wp:wrapThrough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835" cy="458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B659126" id="Rectangle_x0020_23" o:spid="_x0000_s1026" style="position:absolute;margin-left:390.7pt;margin-top:58.3pt;width:36.05pt;height:3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" fillcolor="white [3201]" strokecolor="black [3200]" strokeweight="1pt">
                <w10:wrap type="through"/>
              </v:rect>
            </w:pict>
          </mc:Fallback>
        </mc:AlternateContent>
      </w:r>
      <w:r w:rsidRPr="0098446D">
        <w:rPr>
          <w:noProof/>
          <w:lang w:val="en-GB" w:eastAsia="en-GB"/>
        </w:rPr>
        <w:drawing>
          <wp:inline distT="0" distB="0" distL="0" distR="0" wp14:anchorId="5C7A4BFA" wp14:editId="5AC1902F">
            <wp:extent cx="851535" cy="1086884"/>
            <wp:effectExtent l="0" t="0" r="12065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4EC53729" wp14:editId="7EE202CC">
            <wp:extent cx="851535" cy="1086884"/>
            <wp:effectExtent l="0" t="0" r="12065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3F924352" wp14:editId="692D7A54">
            <wp:extent cx="851535" cy="1086884"/>
            <wp:effectExtent l="0" t="0" r="12065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10BAC4AE" wp14:editId="68180AB8">
            <wp:extent cx="851535" cy="1086884"/>
            <wp:effectExtent l="0" t="0" r="12065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</w:rPr>
        <w:t xml:space="preserve">    </w:t>
      </w:r>
    </w:p>
    <w:p w14:paraId="2B975742" w14:textId="3392523B" w:rsidR="0098446D" w:rsidRDefault="0098446D" w:rsidP="0098446D">
      <w:pPr>
        <w:rPr>
          <w:rFonts w:ascii="Comic Sans MS" w:hAnsi="Comic Sans MS"/>
          <w:sz w:val="36"/>
        </w:rPr>
      </w:pPr>
      <w:r w:rsidRPr="0098446D">
        <w:rPr>
          <w:noProof/>
          <w:lang w:val="en-GB" w:eastAsia="en-GB"/>
        </w:rPr>
        <w:drawing>
          <wp:inline distT="0" distB="0" distL="0" distR="0" wp14:anchorId="2003F310" wp14:editId="52906755">
            <wp:extent cx="851535" cy="1086884"/>
            <wp:effectExtent l="0" t="0" r="12065" b="571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08D8FC67" wp14:editId="0757AAB4">
            <wp:extent cx="851535" cy="1086884"/>
            <wp:effectExtent l="0" t="0" r="12065" b="571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2328" w:rsidRPr="0098446D">
        <w:rPr>
          <w:noProof/>
          <w:lang w:val="en-GB" w:eastAsia="en-GB"/>
        </w:rPr>
        <w:drawing>
          <wp:inline distT="0" distB="0" distL="0" distR="0" wp14:anchorId="0F6977FB" wp14:editId="5C2C83CA">
            <wp:extent cx="851535" cy="1086884"/>
            <wp:effectExtent l="0" t="0" r="12065" b="5715"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493C601B" wp14:editId="2C3FC5CD">
            <wp:extent cx="851535" cy="1086884"/>
            <wp:effectExtent l="0" t="0" r="12065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B49AE" w14:textId="77777777" w:rsidR="0098446D" w:rsidRDefault="0098446D" w:rsidP="0098446D">
      <w:pPr>
        <w:pBdr>
          <w:bottom w:val="single" w:sz="12" w:space="1" w:color="auto"/>
        </w:pBdr>
        <w:rPr>
          <w:rFonts w:ascii="Comic Sans MS" w:hAnsi="Comic Sans MS"/>
          <w:sz w:val="36"/>
        </w:rPr>
      </w:pPr>
    </w:p>
    <w:p w14:paraId="00009DAD" w14:textId="77777777" w:rsidR="00CF2328" w:rsidRDefault="00CF2328" w:rsidP="0098446D">
      <w:pPr>
        <w:rPr>
          <w:rFonts w:ascii="Comic Sans MS" w:hAnsi="Comic Sans MS"/>
          <w:sz w:val="36"/>
        </w:rPr>
      </w:pPr>
    </w:p>
    <w:p w14:paraId="601F080E" w14:textId="77777777" w:rsidR="0098446D" w:rsidRDefault="0098446D" w:rsidP="0098446D">
      <w:pPr>
        <w:rPr>
          <w:rFonts w:ascii="Comic Sans MS" w:hAnsi="Comic Sans MS"/>
          <w:sz w:val="3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DC88E9" wp14:editId="3E7CF231">
                <wp:simplePos x="0" y="0"/>
                <wp:positionH relativeFrom="column">
                  <wp:posOffset>5651500</wp:posOffset>
                </wp:positionH>
                <wp:positionV relativeFrom="paragraph">
                  <wp:posOffset>709930</wp:posOffset>
                </wp:positionV>
                <wp:extent cx="457835" cy="458470"/>
                <wp:effectExtent l="0" t="0" r="24765" b="24130"/>
                <wp:wrapThrough wrapText="bothSides">
                  <wp:wrapPolygon edited="0">
                    <wp:start x="0" y="0"/>
                    <wp:lineTo x="0" y="21540"/>
                    <wp:lineTo x="21570" y="21540"/>
                    <wp:lineTo x="21570" y="0"/>
                    <wp:lineTo x="0" y="0"/>
                  </wp:wrapPolygon>
                </wp:wrapThrough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835" cy="458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666642E" id="Rectangle_x0020_42" o:spid="_x0000_s1026" style="position:absolute;margin-left:445pt;margin-top:55.9pt;width:36.05pt;height:3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" fillcolor="white [3201]" strokecolor="black [3200]" strokeweight="1pt">
                <w10:wrap type="through"/>
              </v:rect>
            </w:pict>
          </mc:Fallback>
        </mc:AlternateContent>
      </w:r>
      <w:r w:rsidRPr="0098446D">
        <w:rPr>
          <w:noProof/>
          <w:lang w:val="en-GB" w:eastAsia="en-GB"/>
        </w:rPr>
        <w:drawing>
          <wp:inline distT="0" distB="0" distL="0" distR="0" wp14:anchorId="09635D07" wp14:editId="43F498E7">
            <wp:extent cx="851535" cy="1086884"/>
            <wp:effectExtent l="0" t="0" r="12065" b="571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199ABB13" wp14:editId="6007839E">
            <wp:extent cx="851535" cy="1086884"/>
            <wp:effectExtent l="0" t="0" r="12065" b="57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1B513BB0" wp14:editId="166B8903">
            <wp:extent cx="851535" cy="1086884"/>
            <wp:effectExtent l="0" t="0" r="12065" b="571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3673E2CD" wp14:editId="16D09A7B">
            <wp:extent cx="851535" cy="1086884"/>
            <wp:effectExtent l="0" t="0" r="12065" b="571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5BC32983" wp14:editId="691C75B5">
            <wp:extent cx="851535" cy="1086884"/>
            <wp:effectExtent l="0" t="0" r="12065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CF02B89" w14:textId="44C2DC58" w:rsidR="00CF2328" w:rsidRDefault="00CF2328" w:rsidP="0098446D">
      <w:pPr>
        <w:rPr>
          <w:rFonts w:ascii="Comic Sans MS" w:hAnsi="Comic Sans MS"/>
          <w:sz w:val="36"/>
        </w:rPr>
      </w:pPr>
    </w:p>
    <w:p w14:paraId="759C6805" w14:textId="5B8F5D1C" w:rsidR="0098446D" w:rsidRPr="0098446D" w:rsidRDefault="0098446D" w:rsidP="0098446D">
      <w:pPr>
        <w:rPr>
          <w:rFonts w:ascii="Comic Sans MS" w:hAnsi="Comic Sans MS"/>
          <w:sz w:val="36"/>
        </w:rPr>
      </w:pPr>
    </w:p>
    <w:sectPr w:rsidR="0098446D" w:rsidRPr="0098446D" w:rsidSect="00D93AA6">
      <w:head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97230" w14:textId="77777777" w:rsidR="008F0353" w:rsidRDefault="008F0353" w:rsidP="0098446D">
      <w:r>
        <w:separator/>
      </w:r>
    </w:p>
  </w:endnote>
  <w:endnote w:type="continuationSeparator" w:id="0">
    <w:p w14:paraId="011F52C6" w14:textId="77777777" w:rsidR="008F0353" w:rsidRDefault="008F0353" w:rsidP="0098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AE5F1" w14:textId="77777777" w:rsidR="008F0353" w:rsidRDefault="008F0353" w:rsidP="0098446D">
      <w:r>
        <w:separator/>
      </w:r>
    </w:p>
  </w:footnote>
  <w:footnote w:type="continuationSeparator" w:id="0">
    <w:p w14:paraId="09914CE1" w14:textId="77777777" w:rsidR="008F0353" w:rsidRDefault="008F0353" w:rsidP="0098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26536" w14:textId="13B7DD9C" w:rsidR="00611AE1" w:rsidRPr="00611AE1" w:rsidRDefault="00611AE1">
    <w:pPr>
      <w:pStyle w:val="Header"/>
      <w:rPr>
        <w:lang w:val="en-GB"/>
      </w:rPr>
    </w:pPr>
    <w:r>
      <w:rPr>
        <w:lang w:val="en-GB"/>
      </w:rPr>
      <w:t>20.1.21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90EE4"/>
    <w:multiLevelType w:val="hybridMultilevel"/>
    <w:tmpl w:val="789681F2"/>
    <w:lvl w:ilvl="0" w:tplc="7B1C44A2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6D"/>
    <w:rsid w:val="00224BDD"/>
    <w:rsid w:val="003024C1"/>
    <w:rsid w:val="003A0FBF"/>
    <w:rsid w:val="004545E4"/>
    <w:rsid w:val="004E30D8"/>
    <w:rsid w:val="005E566A"/>
    <w:rsid w:val="00611AE1"/>
    <w:rsid w:val="006253BE"/>
    <w:rsid w:val="007A40B5"/>
    <w:rsid w:val="008F0353"/>
    <w:rsid w:val="0098446D"/>
    <w:rsid w:val="00C21D2F"/>
    <w:rsid w:val="00CF2328"/>
    <w:rsid w:val="00D93AA6"/>
    <w:rsid w:val="00ED1C0E"/>
    <w:rsid w:val="00FC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7C64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44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44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446D"/>
  </w:style>
  <w:style w:type="paragraph" w:styleId="Footer">
    <w:name w:val="footer"/>
    <w:basedOn w:val="Normal"/>
    <w:link w:val="FooterChar"/>
    <w:uiPriority w:val="99"/>
    <w:unhideWhenUsed/>
    <w:rsid w:val="009844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44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B30C5429</Template>
  <TotalTime>5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O'Brien</dc:creator>
  <cp:keywords/>
  <dc:description/>
  <cp:lastModifiedBy>Aimee Doughty</cp:lastModifiedBy>
  <cp:revision>3</cp:revision>
  <cp:lastPrinted>2015-12-08T17:34:00Z</cp:lastPrinted>
  <dcterms:created xsi:type="dcterms:W3CDTF">2021-01-17T22:13:00Z</dcterms:created>
  <dcterms:modified xsi:type="dcterms:W3CDTF">2021-01-17T22:14:00Z</dcterms:modified>
</cp:coreProperties>
</file>