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78CC" w:rsidRDefault="00A978CC" w:rsidP="00A978CC">
      <w:r w:rsidRPr="00A978CC">
        <w:rPr>
          <w:noProof/>
          <w:color w:val="FF0000"/>
          <w:lang w:val="en-GB" w:eastAsia="en-GB"/>
        </w:rPr>
        <mc:AlternateContent>
          <mc:Choice Requires="wpc">
            <w:drawing>
              <wp:inline distT="0" distB="0" distL="0" distR="0">
                <wp:extent cx="7554595" cy="5140960"/>
                <wp:effectExtent l="0" t="0" r="27305" b="21590"/>
                <wp:docPr id="15" name="Canvas 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solidFill>
                          <a:srgbClr val="FF0000"/>
                        </a:solidFill>
                      </wpc:bg>
                      <wpc:whole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c:whole>
                      <wps:wsp>
                        <wps:cNvPr id="1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4515520" y="2084813"/>
                            <a:ext cx="1473156" cy="240105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439B6" w:rsidRPr="00443A3E" w:rsidRDefault="00A978CC" w:rsidP="006A2FE8">
                              <w:pPr>
                                <w:rPr>
                                  <w:rFonts w:asciiTheme="minorHAnsi" w:eastAsia="Calibri" w:hAnsiTheme="minorHAnsi" w:cstheme="minorHAnsi"/>
                                  <w:sz w:val="16"/>
                                  <w:szCs w:val="16"/>
                                  <w:u w:val="single"/>
                                </w:rPr>
                              </w:pPr>
                              <w:r w:rsidRPr="00443A3E">
                                <w:rPr>
                                  <w:rFonts w:asciiTheme="minorHAnsi" w:hAnsiTheme="minorHAnsi" w:cstheme="minorHAnsi"/>
                                  <w:b/>
                                  <w:color w:val="FF00FF"/>
                                  <w:sz w:val="16"/>
                                  <w:szCs w:val="16"/>
                                </w:rPr>
                                <w:t>Art:</w:t>
                              </w:r>
                              <w:r w:rsidR="00C24E6F" w:rsidRPr="00443A3E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="00C24E6F" w:rsidRPr="00443A3E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  <w:u w:val="single"/>
                                </w:rPr>
                                <w:t>Indian Wood Block P</w:t>
                              </w:r>
                              <w:r w:rsidR="006A2FE8" w:rsidRPr="00443A3E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  <w:u w:val="single"/>
                                </w:rPr>
                                <w:t>rinting</w:t>
                              </w:r>
                              <w:r w:rsidR="00C24E6F" w:rsidRPr="00443A3E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  <w:u w:val="single"/>
                                </w:rPr>
                                <w:t>…</w:t>
                              </w:r>
                            </w:p>
                            <w:p w:rsidR="006A2FE8" w:rsidRPr="00443A3E" w:rsidRDefault="00C24E6F" w:rsidP="00C24E6F">
                              <w:pPr>
                                <w:spacing w:after="160" w:line="259" w:lineRule="auto"/>
                                <w:rPr>
                                  <w:rFonts w:asciiTheme="minorHAnsi" w:hAnsiTheme="minorHAnsi" w:cstheme="minorHAnsi"/>
                                  <w:color w:val="1A1A1A"/>
                                  <w:sz w:val="16"/>
                                  <w:szCs w:val="16"/>
                                </w:rPr>
                              </w:pPr>
                              <w:r w:rsidRPr="00443A3E">
                                <w:rPr>
                                  <w:rFonts w:asciiTheme="minorHAnsi" w:hAnsiTheme="minorHAnsi" w:cstheme="minorHAnsi"/>
                                  <w:color w:val="1A1A1A"/>
                                  <w:sz w:val="16"/>
                                  <w:szCs w:val="16"/>
                                </w:rPr>
                                <w:t>*</w:t>
                              </w:r>
                              <w:r w:rsidR="006A2FE8" w:rsidRPr="00443A3E">
                                <w:rPr>
                                  <w:rFonts w:asciiTheme="minorHAnsi" w:hAnsiTheme="minorHAnsi" w:cstheme="minorHAnsi"/>
                                  <w:color w:val="1A1A1A"/>
                                  <w:sz w:val="16"/>
                                  <w:szCs w:val="16"/>
                                </w:rPr>
                                <w:t xml:space="preserve">I can use layers of two or more </w:t>
                              </w:r>
                              <w:proofErr w:type="spellStart"/>
                              <w:r w:rsidR="006A2FE8" w:rsidRPr="00443A3E">
                                <w:rPr>
                                  <w:rFonts w:asciiTheme="minorHAnsi" w:hAnsiTheme="minorHAnsi" w:cstheme="minorHAnsi"/>
                                  <w:color w:val="1A1A1A"/>
                                  <w:sz w:val="16"/>
                                  <w:szCs w:val="16"/>
                                </w:rPr>
                                <w:t>colours</w:t>
                              </w:r>
                              <w:proofErr w:type="spellEnd"/>
                              <w:r w:rsidR="006A2FE8" w:rsidRPr="00443A3E">
                                <w:rPr>
                                  <w:rFonts w:asciiTheme="minorHAnsi" w:hAnsiTheme="minorHAnsi" w:cstheme="minorHAnsi"/>
                                  <w:color w:val="1A1A1A"/>
                                  <w:sz w:val="16"/>
                                  <w:szCs w:val="16"/>
                                </w:rPr>
                                <w:t>.</w:t>
                              </w:r>
                            </w:p>
                            <w:p w:rsidR="006A2FE8" w:rsidRPr="00443A3E" w:rsidRDefault="00C24E6F" w:rsidP="00C24E6F">
                              <w:pPr>
                                <w:spacing w:after="160" w:line="259" w:lineRule="auto"/>
                                <w:rPr>
                                  <w:rFonts w:asciiTheme="minorHAnsi" w:hAnsiTheme="minorHAnsi" w:cstheme="minorHAnsi"/>
                                  <w:color w:val="1A1A1A"/>
                                  <w:sz w:val="16"/>
                                  <w:szCs w:val="16"/>
                                </w:rPr>
                              </w:pPr>
                              <w:r w:rsidRPr="00443A3E">
                                <w:rPr>
                                  <w:rFonts w:asciiTheme="minorHAnsi" w:hAnsiTheme="minorHAnsi" w:cstheme="minorHAnsi"/>
                                  <w:color w:val="1A1A1A"/>
                                  <w:sz w:val="16"/>
                                  <w:szCs w:val="16"/>
                                </w:rPr>
                                <w:t>*</w:t>
                              </w:r>
                              <w:r w:rsidR="006A2FE8" w:rsidRPr="00443A3E">
                                <w:rPr>
                                  <w:rFonts w:asciiTheme="minorHAnsi" w:hAnsiTheme="minorHAnsi" w:cstheme="minorHAnsi"/>
                                  <w:color w:val="1A1A1A"/>
                                  <w:sz w:val="16"/>
                                  <w:szCs w:val="16"/>
                                </w:rPr>
                                <w:t>I can replicate patterns observed in natural or built environments. </w:t>
                              </w:r>
                            </w:p>
                            <w:p w:rsidR="006A2FE8" w:rsidRPr="00443A3E" w:rsidRDefault="00C24E6F" w:rsidP="00C24E6F">
                              <w:pPr>
                                <w:spacing w:after="160" w:line="259" w:lineRule="auto"/>
                                <w:rPr>
                                  <w:rFonts w:asciiTheme="minorHAnsi" w:hAnsiTheme="minorHAnsi" w:cstheme="minorHAnsi"/>
                                  <w:color w:val="1A1A1A"/>
                                  <w:sz w:val="16"/>
                                  <w:szCs w:val="16"/>
                                </w:rPr>
                              </w:pPr>
                              <w:r w:rsidRPr="00443A3E">
                                <w:rPr>
                                  <w:rFonts w:asciiTheme="minorHAnsi" w:hAnsiTheme="minorHAnsi" w:cstheme="minorHAnsi"/>
                                  <w:color w:val="1A1A1A"/>
                                  <w:sz w:val="16"/>
                                  <w:szCs w:val="16"/>
                                </w:rPr>
                                <w:t>*</w:t>
                              </w:r>
                              <w:r w:rsidR="006A2FE8" w:rsidRPr="00443A3E">
                                <w:rPr>
                                  <w:rFonts w:asciiTheme="minorHAnsi" w:hAnsiTheme="minorHAnsi" w:cstheme="minorHAnsi"/>
                                  <w:color w:val="1A1A1A"/>
                                  <w:sz w:val="16"/>
                                  <w:szCs w:val="16"/>
                                </w:rPr>
                                <w:t>I can make printing blocks (e.g. from coiled string glued to a block).</w:t>
                              </w:r>
                            </w:p>
                            <w:p w:rsidR="003439B6" w:rsidRPr="00443A3E" w:rsidRDefault="00C24E6F" w:rsidP="006A2FE8">
                              <w:pPr>
                                <w:rPr>
                                  <w:rFonts w:asciiTheme="minorHAnsi" w:hAnsiTheme="minorHAnsi" w:cstheme="minorHAnsi"/>
                                  <w:bCs/>
                                  <w:sz w:val="16"/>
                                  <w:szCs w:val="16"/>
                                </w:rPr>
                              </w:pPr>
                              <w:r w:rsidRPr="00443A3E">
                                <w:rPr>
                                  <w:rFonts w:asciiTheme="minorHAnsi" w:hAnsiTheme="minorHAnsi" w:cstheme="minorHAnsi"/>
                                  <w:color w:val="1A1A1A"/>
                                  <w:sz w:val="16"/>
                                  <w:szCs w:val="16"/>
                                </w:rPr>
                                <w:t>*</w:t>
                              </w:r>
                              <w:r w:rsidR="006A2FE8" w:rsidRPr="00443A3E">
                                <w:rPr>
                                  <w:rFonts w:asciiTheme="minorHAnsi" w:hAnsiTheme="minorHAnsi" w:cstheme="minorHAnsi"/>
                                  <w:color w:val="1A1A1A"/>
                                  <w:sz w:val="16"/>
                                  <w:szCs w:val="16"/>
                                </w:rPr>
                                <w:t>I can make precise repeating patterns.</w:t>
                              </w:r>
                            </w:p>
                            <w:p w:rsidR="00A978CC" w:rsidRPr="00443A3E" w:rsidRDefault="00A978CC" w:rsidP="00A978CC">
                              <w:pPr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</w:pPr>
                            </w:p>
                            <w:p w:rsidR="00A978CC" w:rsidRPr="00443A3E" w:rsidRDefault="00A978CC" w:rsidP="00A978CC">
                              <w:pPr>
                                <w:rPr>
                                  <w:rFonts w:asciiTheme="minorHAnsi" w:hAnsiTheme="minorHAnsi" w:cstheme="minorHAnsi"/>
                                  <w:i/>
                                  <w:color w:val="FF6600"/>
                                  <w:sz w:val="16"/>
                                  <w:szCs w:val="16"/>
                                </w:rPr>
                              </w:pPr>
                            </w:p>
                            <w:p w:rsidR="00A978CC" w:rsidRPr="00443A3E" w:rsidRDefault="00A978CC" w:rsidP="00A978CC">
                              <w:pPr>
                                <w:rPr>
                                  <w:rFonts w:asciiTheme="minorHAnsi" w:hAnsiTheme="minorHAnsi" w:cstheme="minorHAnsi"/>
                                  <w:i/>
                                  <w:color w:val="FF6600"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6051192" y="1143984"/>
                            <a:ext cx="1382245" cy="18581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978CC" w:rsidRPr="00443A3E" w:rsidRDefault="00A978CC" w:rsidP="00A978CC">
                              <w:pPr>
                                <w:rPr>
                                  <w:rFonts w:asciiTheme="minorHAnsi" w:hAnsiTheme="minorHAnsi" w:cstheme="minorHAnsi"/>
                                  <w:color w:val="00FF00"/>
                                  <w:sz w:val="16"/>
                                  <w:szCs w:val="16"/>
                                </w:rPr>
                              </w:pPr>
                              <w:r w:rsidRPr="00443A3E">
                                <w:rPr>
                                  <w:rFonts w:asciiTheme="minorHAnsi" w:hAnsiTheme="minorHAnsi" w:cstheme="minorHAnsi"/>
                                  <w:b/>
                                  <w:color w:val="00FF00"/>
                                  <w:sz w:val="16"/>
                                  <w:szCs w:val="16"/>
                                </w:rPr>
                                <w:t>D</w:t>
                              </w:r>
                              <w:r w:rsidR="003439B6" w:rsidRPr="00443A3E">
                                <w:rPr>
                                  <w:rFonts w:asciiTheme="minorHAnsi" w:hAnsiTheme="minorHAnsi" w:cstheme="minorHAnsi"/>
                                  <w:b/>
                                  <w:color w:val="00FF00"/>
                                  <w:sz w:val="16"/>
                                  <w:szCs w:val="16"/>
                                </w:rPr>
                                <w:t>&amp;</w:t>
                              </w:r>
                              <w:r w:rsidRPr="00443A3E">
                                <w:rPr>
                                  <w:rFonts w:asciiTheme="minorHAnsi" w:hAnsiTheme="minorHAnsi" w:cstheme="minorHAnsi"/>
                                  <w:b/>
                                  <w:color w:val="00FF00"/>
                                  <w:sz w:val="16"/>
                                  <w:szCs w:val="16"/>
                                </w:rPr>
                                <w:t>T</w:t>
                              </w:r>
                              <w:r w:rsidRPr="00443A3E">
                                <w:rPr>
                                  <w:rFonts w:asciiTheme="minorHAnsi" w:hAnsiTheme="minorHAnsi" w:cstheme="minorHAnsi"/>
                                  <w:color w:val="00FF00"/>
                                  <w:sz w:val="16"/>
                                  <w:szCs w:val="16"/>
                                </w:rPr>
                                <w:t xml:space="preserve">: </w:t>
                              </w:r>
                              <w:r w:rsidR="003439B6" w:rsidRPr="00F078A9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  <w:u w:val="single"/>
                                </w:rPr>
                                <w:t>Biscuits</w:t>
                              </w:r>
                              <w:r w:rsidR="00F078A9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  <w:u w:val="single"/>
                                </w:rPr>
                                <w:t>…</w:t>
                              </w:r>
                            </w:p>
                            <w:p w:rsidR="00926862" w:rsidRPr="00F078A9" w:rsidRDefault="00F078A9" w:rsidP="00F078A9">
                              <w:pPr>
                                <w:spacing w:after="160" w:line="259" w:lineRule="auto"/>
                                <w:rPr>
                                  <w:rFonts w:asciiTheme="minorHAnsi" w:hAnsiTheme="minorHAnsi" w:cstheme="minorHAnsi"/>
                                  <w:color w:val="1A1A1A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1A1A1A"/>
                                  <w:sz w:val="16"/>
                                  <w:szCs w:val="16"/>
                                </w:rPr>
                                <w:t>*</w:t>
                              </w:r>
                              <w:r w:rsidR="00926862" w:rsidRPr="00F078A9">
                                <w:rPr>
                                  <w:rFonts w:asciiTheme="minorHAnsi" w:hAnsiTheme="minorHAnsi" w:cstheme="minorHAnsi"/>
                                  <w:color w:val="1A1A1A"/>
                                  <w:sz w:val="16"/>
                                  <w:szCs w:val="16"/>
                                </w:rPr>
                                <w:t>I can cut, peel or grate ingredients safely and hygienically.</w:t>
                              </w:r>
                            </w:p>
                            <w:p w:rsidR="00926862" w:rsidRPr="00F078A9" w:rsidRDefault="00F078A9" w:rsidP="00F078A9">
                              <w:pPr>
                                <w:spacing w:after="160" w:line="259" w:lineRule="auto"/>
                                <w:rPr>
                                  <w:rFonts w:asciiTheme="minorHAnsi" w:hAnsiTheme="minorHAnsi" w:cstheme="minorHAnsi"/>
                                  <w:color w:val="1A1A1A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1A1A1A"/>
                                  <w:sz w:val="16"/>
                                  <w:szCs w:val="16"/>
                                </w:rPr>
                                <w:t>*</w:t>
                              </w:r>
                              <w:r w:rsidR="00926862" w:rsidRPr="00F078A9">
                                <w:rPr>
                                  <w:rFonts w:asciiTheme="minorHAnsi" w:hAnsiTheme="minorHAnsi" w:cstheme="minorHAnsi"/>
                                  <w:color w:val="1A1A1A"/>
                                  <w:sz w:val="16"/>
                                  <w:szCs w:val="16"/>
                                </w:rPr>
                                <w:t>I can measure or weigh using measuring cups or electronic scales.</w:t>
                              </w:r>
                            </w:p>
                            <w:p w:rsidR="00A978CC" w:rsidRPr="00443A3E" w:rsidRDefault="00F078A9" w:rsidP="00926862">
                              <w:pPr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1A1A1A"/>
                                  <w:sz w:val="16"/>
                                  <w:szCs w:val="16"/>
                                </w:rPr>
                                <w:t>*</w:t>
                              </w:r>
                              <w:r w:rsidR="00926862" w:rsidRPr="00443A3E">
                                <w:rPr>
                                  <w:rFonts w:asciiTheme="minorHAnsi" w:hAnsiTheme="minorHAnsi" w:cstheme="minorHAnsi"/>
                                  <w:color w:val="1A1A1A"/>
                                  <w:sz w:val="16"/>
                                  <w:szCs w:val="16"/>
                                </w:rPr>
                                <w:t>I can assemble or cook ingredients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1671931" y="123824"/>
                            <a:ext cx="1509151" cy="61671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978CC" w:rsidRPr="00443A3E" w:rsidRDefault="00A978CC" w:rsidP="00A978CC">
                              <w:pPr>
                                <w:rPr>
                                  <w:rFonts w:asciiTheme="minorHAnsi" w:hAnsiTheme="minorHAnsi" w:cstheme="minorHAnsi"/>
                                  <w:color w:val="0000FF"/>
                                  <w:sz w:val="16"/>
                                  <w:szCs w:val="16"/>
                                </w:rPr>
                              </w:pPr>
                              <w:r w:rsidRPr="00443A3E">
                                <w:rPr>
                                  <w:rFonts w:asciiTheme="minorHAnsi" w:hAnsiTheme="minorHAnsi" w:cstheme="minorHAnsi"/>
                                  <w:color w:val="0000FF"/>
                                  <w:sz w:val="16"/>
                                  <w:szCs w:val="16"/>
                                </w:rPr>
                                <w:t xml:space="preserve">Literacy: </w:t>
                              </w:r>
                            </w:p>
                            <w:p w:rsidR="002D5DAA" w:rsidRPr="00443A3E" w:rsidRDefault="003439B6" w:rsidP="00A978CC">
                              <w:pPr>
                                <w:suppressOverlap/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  <w:u w:val="single"/>
                                  <w:lang w:val="en-GB"/>
                                </w:rPr>
                              </w:pPr>
                              <w:r w:rsidRPr="00443A3E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  <w:u w:val="single"/>
                                  <w:lang w:val="en-GB"/>
                                </w:rPr>
                                <w:t>Non-fiction</w:t>
                              </w:r>
                              <w:r w:rsidR="00A52ED9" w:rsidRPr="00443A3E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  <w:u w:val="single"/>
                                  <w:lang w:val="en-GB"/>
                                </w:rPr>
                                <w:t xml:space="preserve"> </w:t>
                              </w:r>
                              <w:r w:rsidR="00197E3D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  <w:u w:val="single"/>
                                  <w:lang w:val="en-GB"/>
                                </w:rPr>
                                <w:t xml:space="preserve">- </w:t>
                              </w:r>
                              <w:r w:rsidR="00A52ED9" w:rsidRPr="00443A3E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  <w:u w:val="single"/>
                                  <w:lang w:val="en-GB"/>
                                </w:rPr>
                                <w:t>Instructions</w:t>
                              </w:r>
                              <w:r w:rsidR="00C24E6F" w:rsidRPr="00443A3E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  <w:u w:val="single"/>
                                  <w:lang w:val="en-GB"/>
                                </w:rPr>
                                <w:t>…</w:t>
                              </w:r>
                            </w:p>
                            <w:p w:rsidR="00A978CC" w:rsidRPr="00443A3E" w:rsidRDefault="002D5DAA" w:rsidP="00A978CC">
                              <w:pPr>
                                <w:suppressOverlap/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  <w:lang w:val="en-GB"/>
                                </w:rPr>
                              </w:pPr>
                              <w:r w:rsidRPr="00443A3E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  <w:lang w:val="en-GB"/>
                                </w:rPr>
                                <w:t>*</w:t>
                              </w:r>
                              <w:r w:rsidR="003439B6" w:rsidRPr="00443A3E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  <w:lang w:val="en-GB"/>
                                </w:rPr>
                                <w:t>No</w:t>
                              </w:r>
                              <w:r w:rsidR="00197E3D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  <w:lang w:val="en-GB"/>
                                </w:rPr>
                                <w:t>n-Chronological Reports</w:t>
                              </w:r>
                              <w:r w:rsidR="003439B6" w:rsidRPr="00443A3E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  <w:lang w:val="en-GB"/>
                                </w:rPr>
                                <w:t xml:space="preserve">, Recounts, Diaries.  </w:t>
                              </w:r>
                            </w:p>
                            <w:p w:rsidR="00A978CC" w:rsidRPr="00443A3E" w:rsidRDefault="00A978CC" w:rsidP="00A978CC">
                              <w:pPr>
                                <w:suppressOverlap/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  <w:lang w:val="en-GB"/>
                                </w:rPr>
                              </w:pPr>
                            </w:p>
                            <w:p w:rsidR="00A978CC" w:rsidRPr="00443A3E" w:rsidRDefault="00A978CC" w:rsidP="00A978CC">
                              <w:pPr>
                                <w:suppressOverlap/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  <w:lang w:val="en-GB"/>
                                </w:rPr>
                              </w:pPr>
                            </w:p>
                            <w:p w:rsidR="00A978CC" w:rsidRPr="00443A3E" w:rsidRDefault="00A978CC" w:rsidP="00A978CC">
                              <w:pPr>
                                <w:suppressOverlap/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  <w:lang w:val="en-GB"/>
                                </w:rPr>
                              </w:pPr>
                            </w:p>
                            <w:p w:rsidR="00A978CC" w:rsidRPr="00443A3E" w:rsidRDefault="00A978CC" w:rsidP="00A978CC">
                              <w:pPr>
                                <w:rPr>
                                  <w:rFonts w:asciiTheme="minorHAnsi" w:hAnsiTheme="minorHAnsi" w:cstheme="minorHAnsi"/>
                                  <w:i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4522961" y="4591319"/>
                            <a:ext cx="1813445" cy="32841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46EC6" w:rsidRPr="00443A3E" w:rsidRDefault="00A978CC" w:rsidP="00A978CC">
                              <w:pPr>
                                <w:rPr>
                                  <w:rFonts w:asciiTheme="minorHAnsi" w:hAnsiTheme="minorHAnsi" w:cstheme="minorHAnsi"/>
                                  <w:b/>
                                  <w:i/>
                                  <w:color w:val="000000"/>
                                  <w:sz w:val="16"/>
                                  <w:szCs w:val="16"/>
                                </w:rPr>
                              </w:pPr>
                              <w:r w:rsidRPr="00443A3E">
                                <w:rPr>
                                  <w:rFonts w:asciiTheme="minorHAnsi" w:hAnsiTheme="minorHAnsi" w:cstheme="minorHAnsi"/>
                                  <w:b/>
                                  <w:color w:val="FF0000"/>
                                  <w:sz w:val="16"/>
                                  <w:szCs w:val="16"/>
                                </w:rPr>
                                <w:t xml:space="preserve">Topic: </w:t>
                              </w:r>
                              <w:r w:rsidRPr="00F078A9">
                                <w:rPr>
                                  <w:rFonts w:asciiTheme="minorHAnsi" w:hAnsiTheme="minorHAnsi" w:cstheme="minorHAnsi"/>
                                  <w:b/>
                                  <w:color w:val="000000"/>
                                  <w:sz w:val="16"/>
                                  <w:szCs w:val="16"/>
                                </w:rPr>
                                <w:t>Entertainment</w:t>
                              </w:r>
                              <w:r w:rsidR="00443A3E" w:rsidRPr="00F078A9">
                                <w:rPr>
                                  <w:rFonts w:asciiTheme="minorHAnsi" w:hAnsiTheme="minorHAnsi" w:cstheme="minorHAnsi"/>
                                  <w:b/>
                                  <w:color w:val="000000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="00446EC6" w:rsidRPr="00F078A9">
                                <w:rPr>
                                  <w:rFonts w:asciiTheme="minorHAnsi" w:hAnsiTheme="minorHAnsi" w:cstheme="minorHAnsi"/>
                                  <w:b/>
                                  <w:color w:val="000000"/>
                                  <w:sz w:val="16"/>
                                  <w:szCs w:val="16"/>
                                </w:rPr>
                                <w:t>(Gold Pathway)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132813" y="1002363"/>
                            <a:ext cx="1495962" cy="90263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926862" w:rsidRPr="00443A3E" w:rsidRDefault="00A978CC" w:rsidP="00926862">
                              <w:pPr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  <w:u w:val="single"/>
                                </w:rPr>
                              </w:pPr>
                              <w:r w:rsidRPr="00443A3E">
                                <w:rPr>
                                  <w:rFonts w:asciiTheme="minorHAnsi" w:hAnsiTheme="minorHAnsi" w:cstheme="minorHAnsi"/>
                                  <w:b/>
                                  <w:color w:val="333399"/>
                                  <w:sz w:val="16"/>
                                  <w:szCs w:val="16"/>
                                </w:rPr>
                                <w:t>R.E</w:t>
                              </w:r>
                              <w:r w:rsidRPr="00443A3E">
                                <w:rPr>
                                  <w:rFonts w:asciiTheme="minorHAnsi" w:hAnsiTheme="minorHAnsi" w:cstheme="minorHAnsi"/>
                                  <w:b/>
                                  <w:sz w:val="16"/>
                                  <w:szCs w:val="16"/>
                                </w:rPr>
                                <w:t>:</w:t>
                              </w:r>
                              <w:r w:rsidR="00926862" w:rsidRPr="00443A3E">
                                <w:rPr>
                                  <w:rFonts w:asciiTheme="minorHAnsi" w:hAnsiTheme="minorHAnsi" w:cstheme="minorHAnsi"/>
                                  <w:b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="00443A3E" w:rsidRPr="00443A3E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  <w:u w:val="single"/>
                                </w:rPr>
                                <w:t>Understanding</w:t>
                              </w:r>
                              <w:r w:rsidR="00926862" w:rsidRPr="00443A3E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  <w:u w:val="single"/>
                                </w:rPr>
                                <w:t xml:space="preserve"> Values</w:t>
                              </w:r>
                              <w:r w:rsidR="00C24E6F" w:rsidRPr="00443A3E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  <w:u w:val="single"/>
                                </w:rPr>
                                <w:t>...</w:t>
                              </w:r>
                            </w:p>
                            <w:p w:rsidR="00926862" w:rsidRPr="00443A3E" w:rsidRDefault="00443A3E" w:rsidP="00926862">
                              <w:pPr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</w:pPr>
                              <w:r w:rsidRPr="00443A3E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sz w:val="16"/>
                                  <w:szCs w:val="16"/>
                                </w:rPr>
                                <w:t>*</w:t>
                              </w:r>
                              <w:r w:rsidR="00926862" w:rsidRPr="00443A3E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  <w:t xml:space="preserve">Explore gifts and why people receive them. </w:t>
                              </w:r>
                            </w:p>
                            <w:p w:rsidR="00A978CC" w:rsidRPr="00443A3E" w:rsidRDefault="00443A3E" w:rsidP="00926862">
                              <w:pPr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</w:pPr>
                              <w:r w:rsidRPr="00443A3E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  <w:t>*</w:t>
                              </w:r>
                              <w:r w:rsidR="00926862" w:rsidRPr="00443A3E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  <w:t>Christia</w:t>
                              </w:r>
                              <w:r w:rsidRPr="00443A3E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  <w:t xml:space="preserve">n celebration of Christmas - importance and how it is </w:t>
                              </w:r>
                              <w:r w:rsidR="00926862" w:rsidRPr="00443A3E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  <w:t>celebrated.</w:t>
                              </w:r>
                              <w:r w:rsidR="00926862" w:rsidRPr="00443A3E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="00A978CC" w:rsidRPr="00443A3E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</w:p>
                            <w:p w:rsidR="00A978CC" w:rsidRPr="00443A3E" w:rsidRDefault="00A978CC" w:rsidP="00A978CC">
                              <w:pPr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</w:pPr>
                            </w:p>
                            <w:p w:rsidR="00A978CC" w:rsidRPr="00443A3E" w:rsidRDefault="00A978CC" w:rsidP="00A978CC">
                              <w:pPr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3238214" y="123826"/>
                            <a:ext cx="1166361" cy="37012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556D9" w:rsidRPr="00B1157C" w:rsidRDefault="00A978CC" w:rsidP="00E11FEF">
                              <w:pPr>
                                <w:rPr>
                                  <w:rFonts w:asciiTheme="minorHAnsi" w:hAnsiTheme="minorHAnsi" w:cstheme="minorHAnsi"/>
                                  <w:b/>
                                  <w:color w:val="808080"/>
                                  <w:sz w:val="16"/>
                                  <w:szCs w:val="16"/>
                                  <w:u w:val="single"/>
                                </w:rPr>
                              </w:pPr>
                              <w:r w:rsidRPr="00443A3E">
                                <w:rPr>
                                  <w:rFonts w:asciiTheme="minorHAnsi" w:hAnsiTheme="minorHAnsi" w:cstheme="minorHAnsi"/>
                                  <w:b/>
                                  <w:color w:val="808080"/>
                                  <w:sz w:val="16"/>
                                  <w:szCs w:val="16"/>
                                </w:rPr>
                                <w:t>Geography:</w:t>
                              </w:r>
                              <w:r w:rsidR="00E11FEF" w:rsidRPr="00443A3E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="00E11FEF" w:rsidRPr="00B1157C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  <w:u w:val="single"/>
                                </w:rPr>
                                <w:t>All Around the World</w:t>
                              </w:r>
                              <w:r w:rsidR="00B1157C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  <w:u w:val="single"/>
                                </w:rPr>
                                <w:t>…</w:t>
                              </w:r>
                            </w:p>
                            <w:p w:rsidR="00E11FEF" w:rsidRPr="00B1157C" w:rsidRDefault="00B1157C" w:rsidP="00B1157C">
                              <w:pPr>
                                <w:spacing w:after="160" w:line="259" w:lineRule="auto"/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  <w:t>*</w:t>
                              </w:r>
                              <w:r w:rsidR="00E11FEF" w:rsidRPr="00B1157C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  <w:t xml:space="preserve">I can name and locate the Equator, Northern Hemisphere and Southern Hemisphere. </w:t>
                              </w:r>
                            </w:p>
                            <w:p w:rsidR="00E11FEF" w:rsidRPr="00B1157C" w:rsidRDefault="00B1157C" w:rsidP="00B1157C">
                              <w:pPr>
                                <w:spacing w:after="160" w:line="259" w:lineRule="auto"/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  <w:t>*</w:t>
                              </w:r>
                              <w:r w:rsidR="00E11FEF" w:rsidRPr="00B1157C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  <w:t>I can name and locate the Tropics of Cancer an</w:t>
                              </w:r>
                              <w:r w:rsidR="0088307A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  <w:t>d Capricorn, Arctic</w:t>
                              </w:r>
                              <w:r w:rsidR="00E11FEF" w:rsidRPr="00B1157C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  <w:t xml:space="preserve"> Circle </w:t>
                              </w:r>
                              <w:bookmarkStart w:id="0" w:name="_GoBack"/>
                              <w:bookmarkEnd w:id="0"/>
                              <w:r w:rsidR="00E11FEF" w:rsidRPr="00B1157C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  <w:t xml:space="preserve">and date time zones. </w:t>
                              </w:r>
                            </w:p>
                            <w:p w:rsidR="00E11FEF" w:rsidRPr="00B1157C" w:rsidRDefault="00B1157C" w:rsidP="00B1157C">
                              <w:pPr>
                                <w:spacing w:after="160" w:line="259" w:lineRule="auto"/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  <w:t>*</w:t>
                              </w:r>
                              <w:r w:rsidR="00E11FEF" w:rsidRPr="00B1157C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  <w:t xml:space="preserve">I can describe some of the characteristics of these geographical areas. </w:t>
                              </w:r>
                            </w:p>
                            <w:p w:rsidR="00E11FEF" w:rsidRPr="00C30FAD" w:rsidRDefault="00C30FAD" w:rsidP="00C30FAD">
                              <w:pPr>
                                <w:spacing w:after="160" w:line="259" w:lineRule="auto"/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  <w:t>*</w:t>
                              </w:r>
                              <w:r w:rsidR="00E11FEF" w:rsidRPr="00C30FAD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  <w:t xml:space="preserve">I can describe how geographical similarities and differences between countries. </w:t>
                              </w:r>
                            </w:p>
                            <w:p w:rsidR="00A978CC" w:rsidRPr="00443A3E" w:rsidRDefault="00A978CC" w:rsidP="00E11FEF">
                              <w:pPr>
                                <w:rPr>
                                  <w:rFonts w:asciiTheme="minorHAnsi" w:hAnsiTheme="minorHAnsi" w:cstheme="minorHAnsi"/>
                                  <w:color w:val="808080"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1687805" y="780320"/>
                            <a:ext cx="1479862" cy="303460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11FEF" w:rsidRPr="00116735" w:rsidRDefault="00A978CC" w:rsidP="00116735">
                              <w:pPr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  <w:u w:val="single"/>
                                </w:rPr>
                              </w:pPr>
                              <w:r w:rsidRPr="00443A3E">
                                <w:rPr>
                                  <w:rFonts w:asciiTheme="minorHAnsi" w:hAnsiTheme="minorHAnsi" w:cstheme="minorHAnsi"/>
                                  <w:color w:val="0000FF"/>
                                  <w:sz w:val="16"/>
                                  <w:szCs w:val="16"/>
                                </w:rPr>
                                <w:t xml:space="preserve">Science: </w:t>
                              </w:r>
                              <w:r w:rsidR="00116735" w:rsidRPr="00116735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  <w:u w:val="single"/>
                                </w:rPr>
                                <w:t>Artful Flowers, Fruits and Seeds</w:t>
                              </w:r>
                              <w:r w:rsidR="00116735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  <w:u w:val="single"/>
                                </w:rPr>
                                <w:t>…</w:t>
                              </w:r>
                            </w:p>
                            <w:p w:rsidR="00E11FEF" w:rsidRPr="00443A3E" w:rsidRDefault="00116735" w:rsidP="00E11FEF">
                              <w:pPr>
                                <w:pStyle w:val="NoSpacing"/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  <w:t>*</w:t>
                              </w:r>
                              <w:r w:rsidR="00E11FEF" w:rsidRPr="00443A3E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  <w:t>Pupils should be taught to:</w:t>
                              </w:r>
                            </w:p>
                            <w:p w:rsidR="00E11FEF" w:rsidRPr="00443A3E" w:rsidRDefault="00E11FEF" w:rsidP="00E11FEF">
                              <w:pPr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  <w:shd w:val="clear" w:color="auto" w:fill="FFFFFF"/>
                                </w:rPr>
                              </w:pPr>
                              <w:r w:rsidRPr="00443A3E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  <w:shd w:val="clear" w:color="auto" w:fill="FFFFFF"/>
                                </w:rPr>
                                <w:t>Explore the part that flowers play in the life cycle of flowering plants.</w:t>
                              </w:r>
                            </w:p>
                            <w:p w:rsidR="00E11FEF" w:rsidRPr="00443A3E" w:rsidRDefault="00E11FEF" w:rsidP="00E11FEF">
                              <w:pPr>
                                <w:pStyle w:val="ListParagraph"/>
                                <w:rPr>
                                  <w:rFonts w:asciiTheme="minorHAnsi" w:hAnsiTheme="minorHAnsi" w:cstheme="minorHAnsi"/>
                                  <w:color w:val="404040" w:themeColor="text1" w:themeTint="BF"/>
                                  <w:sz w:val="16"/>
                                  <w:szCs w:val="16"/>
                                  <w:shd w:val="clear" w:color="auto" w:fill="FFFFFF"/>
                                </w:rPr>
                              </w:pPr>
                            </w:p>
                            <w:p w:rsidR="00E11FEF" w:rsidRPr="00443A3E" w:rsidRDefault="00E11FEF" w:rsidP="00E11FEF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Theme="minorHAnsi" w:hAnsiTheme="minorHAnsi" w:cstheme="minorHAnsi"/>
                                  <w:color w:val="000000"/>
                                  <w:sz w:val="16"/>
                                  <w:szCs w:val="16"/>
                                  <w:u w:val="single"/>
                                </w:rPr>
                              </w:pPr>
                              <w:r w:rsidRPr="00443A3E">
                                <w:rPr>
                                  <w:rFonts w:asciiTheme="minorHAnsi" w:hAnsiTheme="minorHAnsi" w:cstheme="minorHAnsi"/>
                                  <w:color w:val="000000"/>
                                  <w:sz w:val="16"/>
                                  <w:szCs w:val="16"/>
                                  <w:u w:val="single"/>
                                </w:rPr>
                                <w:t>Scientific Enquiry (Key Skills)</w:t>
                              </w:r>
                            </w:p>
                            <w:p w:rsidR="00E11FEF" w:rsidRPr="00443A3E" w:rsidRDefault="00E11FEF" w:rsidP="00E11FEF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</w:pPr>
                              <w:r w:rsidRPr="00443A3E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  <w:t>Make systematic and careful observations.</w:t>
                              </w:r>
                            </w:p>
                            <w:p w:rsidR="00E11FEF" w:rsidRPr="00443A3E" w:rsidRDefault="00E11FEF" w:rsidP="00E11FEF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Theme="minorHAnsi" w:hAnsiTheme="minorHAnsi" w:cstheme="minorHAnsi"/>
                                  <w:color w:val="000000"/>
                                  <w:sz w:val="16"/>
                                  <w:szCs w:val="16"/>
                                  <w:u w:val="single"/>
                                </w:rPr>
                              </w:pPr>
                              <w:r w:rsidRPr="00443A3E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  <w:t>Record findings using simple scientific language, drawings and labelled diagrams.</w:t>
                              </w:r>
                            </w:p>
                            <w:p w:rsidR="00E11FEF" w:rsidRPr="00443A3E" w:rsidRDefault="00E11FEF" w:rsidP="00E11FEF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  <w:shd w:val="clear" w:color="auto" w:fill="FFFFFF"/>
                                </w:rPr>
                              </w:pPr>
                              <w:r w:rsidRPr="00443A3E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  <w:shd w:val="clear" w:color="auto" w:fill="FFFFFF"/>
                                </w:rPr>
                                <w:t>Identify differences, similarities or changes related to simple scientific ideas and processes.</w:t>
                              </w:r>
                            </w:p>
                            <w:p w:rsidR="00E11FEF" w:rsidRPr="00443A3E" w:rsidRDefault="00E11FEF" w:rsidP="00E11FEF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Theme="minorHAnsi" w:hAnsiTheme="minorHAnsi" w:cstheme="minorHAnsi"/>
                                  <w:color w:val="000000"/>
                                  <w:sz w:val="16"/>
                                  <w:szCs w:val="16"/>
                                  <w:u w:val="single"/>
                                </w:rPr>
                              </w:pPr>
                              <w:r w:rsidRPr="00443A3E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  <w:t>Use straightforward scientific evidence to answer questions or to support findings.</w:t>
                              </w:r>
                            </w:p>
                            <w:p w:rsidR="00E11FEF" w:rsidRPr="00443A3E" w:rsidRDefault="00E11FEF" w:rsidP="00E11FEF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Theme="minorHAnsi" w:hAnsiTheme="minorHAnsi" w:cstheme="minorHAnsi"/>
                                  <w:color w:val="000000"/>
                                  <w:sz w:val="16"/>
                                  <w:szCs w:val="16"/>
                                  <w:u w:val="single"/>
                                </w:rPr>
                              </w:pPr>
                              <w:r w:rsidRPr="00443A3E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  <w:t>Ask relevant questions and use different types of scientific enquiries to answer them.</w:t>
                              </w:r>
                            </w:p>
                            <w:p w:rsidR="00E11FEF" w:rsidRPr="00443A3E" w:rsidRDefault="00E11FEF" w:rsidP="00E11FEF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Theme="minorHAnsi" w:hAnsiTheme="minorHAnsi" w:cstheme="minorHAnsi"/>
                                  <w:color w:val="000000"/>
                                  <w:sz w:val="16"/>
                                  <w:szCs w:val="16"/>
                                  <w:u w:val="single"/>
                                </w:rPr>
                              </w:pPr>
                              <w:r w:rsidRPr="00443A3E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  <w:t>Gather, record, classify and present data in a variety of ways to help answer questions.</w:t>
                              </w:r>
                            </w:p>
                            <w:p w:rsidR="00E11FEF" w:rsidRPr="00443A3E" w:rsidRDefault="00E11FEF" w:rsidP="00E11FEF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</w:pPr>
                              <w:r w:rsidRPr="00443A3E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  <w:t>Set up simple practical enquiries and comparative and fair tests</w:t>
                              </w:r>
                            </w:p>
                            <w:p w:rsidR="00E11FEF" w:rsidRPr="00443A3E" w:rsidRDefault="00E11FEF" w:rsidP="00E11FEF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</w:pPr>
                              <w:r w:rsidRPr="00443A3E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  <w:t>Report on findings from enquiries, including oral and written explanations, displays or presentations of results and conclusions.</w:t>
                              </w:r>
                            </w:p>
                            <w:p w:rsidR="00E11FEF" w:rsidRPr="00443A3E" w:rsidRDefault="00E11FEF" w:rsidP="00E11FEF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Theme="minorHAnsi" w:hAnsiTheme="minorHAnsi" w:cstheme="minorHAnsi"/>
                                  <w:color w:val="000000"/>
                                  <w:sz w:val="16"/>
                                  <w:szCs w:val="16"/>
                                  <w:u w:val="single"/>
                                </w:rPr>
                              </w:pPr>
                              <w:r w:rsidRPr="00443A3E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  <w:t>Use results to draw simple conclusions, make predictions for new values, suggest improvements and raise further questions.</w:t>
                              </w:r>
                            </w:p>
                            <w:p w:rsidR="00A978CC" w:rsidRPr="00443A3E" w:rsidRDefault="00A978CC" w:rsidP="00A978CC">
                              <w:pPr>
                                <w:rPr>
                                  <w:rFonts w:asciiTheme="minorHAnsi" w:hAnsiTheme="minorHAnsi" w:cstheme="minorHAnsi"/>
                                  <w:color w:val="0000FF"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4501838" y="123826"/>
                            <a:ext cx="1479862" cy="185952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52ED9" w:rsidRPr="00443A3E" w:rsidRDefault="00A978CC" w:rsidP="00A52ED9">
                              <w:pPr>
                                <w:spacing w:after="160" w:line="259" w:lineRule="auto"/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  <w:u w:val="single"/>
                                </w:rPr>
                              </w:pPr>
                              <w:r w:rsidRPr="00443A3E">
                                <w:rPr>
                                  <w:rFonts w:asciiTheme="minorHAnsi" w:hAnsiTheme="minorHAnsi" w:cstheme="minorHAnsi"/>
                                  <w:color w:val="70AD47"/>
                                  <w:sz w:val="16"/>
                                  <w:szCs w:val="16"/>
                                </w:rPr>
                                <w:t>Computing (Rising Stars)</w:t>
                              </w:r>
                              <w:r w:rsidR="00A52ED9" w:rsidRPr="00443A3E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  <w:t xml:space="preserve">: </w:t>
                              </w:r>
                              <w:r w:rsidR="00926862" w:rsidRPr="00443A3E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  <w:u w:val="single"/>
                                </w:rPr>
                                <w:t>We are Treasure Hunters</w:t>
                              </w:r>
                              <w:r w:rsidR="00C24E6F" w:rsidRPr="00443A3E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  <w:u w:val="single"/>
                                </w:rPr>
                                <w:t>…</w:t>
                              </w:r>
                            </w:p>
                            <w:p w:rsidR="00A52ED9" w:rsidRPr="00443A3E" w:rsidRDefault="00443A3E" w:rsidP="00443A3E">
                              <w:pPr>
                                <w:pStyle w:val="NoSpacing"/>
                                <w:rPr>
                                  <w:rFonts w:ascii="Calibri" w:hAnsi="Calibri" w:cs="Calibri"/>
                                  <w:sz w:val="16"/>
                                  <w:szCs w:val="16"/>
                                </w:rPr>
                              </w:pPr>
                              <w:r w:rsidRPr="00443A3E">
                                <w:rPr>
                                  <w:rFonts w:ascii="Calibri" w:hAnsi="Calibri" w:cs="Calibri"/>
                                  <w:sz w:val="16"/>
                                  <w:szCs w:val="16"/>
                                </w:rPr>
                                <w:t>*</w:t>
                              </w:r>
                              <w:r w:rsidR="00926862" w:rsidRPr="00443A3E">
                                <w:rPr>
                                  <w:rFonts w:ascii="Calibri" w:hAnsi="Calibri" w:cs="Calibri"/>
                                  <w:sz w:val="16"/>
                                  <w:szCs w:val="16"/>
                                </w:rPr>
                                <w:t>I can understand that a programmable toy can be controlled by inputting a sequence of instructions</w:t>
                              </w:r>
                              <w:r w:rsidR="00A52ED9" w:rsidRPr="00443A3E">
                                <w:rPr>
                                  <w:rFonts w:ascii="Calibri" w:hAnsi="Calibri" w:cs="Calibri"/>
                                  <w:sz w:val="16"/>
                                  <w:szCs w:val="16"/>
                                </w:rPr>
                                <w:t xml:space="preserve">. </w:t>
                              </w:r>
                            </w:p>
                            <w:p w:rsidR="00926862" w:rsidRPr="00443A3E" w:rsidRDefault="00A52ED9" w:rsidP="00443A3E">
                              <w:pPr>
                                <w:pStyle w:val="NoSpacing"/>
                                <w:rPr>
                                  <w:rFonts w:ascii="Calibri" w:hAnsi="Calibri" w:cs="Calibri"/>
                                  <w:sz w:val="16"/>
                                  <w:szCs w:val="16"/>
                                  <w:u w:val="single"/>
                                </w:rPr>
                              </w:pPr>
                              <w:r w:rsidRPr="00443A3E">
                                <w:rPr>
                                  <w:rFonts w:ascii="Calibri" w:hAnsi="Calibri" w:cs="Calibri"/>
                                  <w:sz w:val="16"/>
                                  <w:szCs w:val="16"/>
                                </w:rPr>
                                <w:t>*</w:t>
                              </w:r>
                              <w:r w:rsidR="00926862" w:rsidRPr="00443A3E">
                                <w:rPr>
                                  <w:rFonts w:ascii="Calibri" w:hAnsi="Calibri" w:cs="Calibri"/>
                                  <w:sz w:val="16"/>
                                  <w:szCs w:val="16"/>
                                </w:rPr>
                                <w:t>I can develop and record sequences of instructions.</w:t>
                              </w:r>
                            </w:p>
                            <w:p w:rsidR="00926862" w:rsidRPr="00443A3E" w:rsidRDefault="00443A3E" w:rsidP="00443A3E">
                              <w:pPr>
                                <w:pStyle w:val="NoSpacing"/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  <w:t>*</w:t>
                              </w:r>
                              <w:r w:rsidR="00926862" w:rsidRPr="00443A3E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  <w:t>I can program the toy to follow an algorithm.</w:t>
                              </w:r>
                            </w:p>
                            <w:p w:rsidR="00926862" w:rsidRPr="00443A3E" w:rsidRDefault="00443A3E" w:rsidP="00443A3E">
                              <w:pPr>
                                <w:pStyle w:val="NoSpacing"/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</w:pPr>
                              <w:r w:rsidRPr="00443A3E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  <w:t>*</w:t>
                              </w:r>
                              <w:r w:rsidR="00926862" w:rsidRPr="00443A3E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  <w:t>I can debug their programs.</w:t>
                              </w:r>
                            </w:p>
                            <w:p w:rsidR="00A978CC" w:rsidRPr="00443A3E" w:rsidRDefault="00F078A9" w:rsidP="00443A3E">
                              <w:pPr>
                                <w:pStyle w:val="NoSpacing"/>
                                <w:rPr>
                                  <w:rFonts w:asciiTheme="minorHAnsi" w:hAnsiTheme="minorHAnsi" w:cstheme="minorHAnsi"/>
                                  <w:color w:val="70AD47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  <w:t>*</w:t>
                              </w:r>
                              <w:r w:rsidR="00926862" w:rsidRPr="00443A3E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  <w:t>I can predict how programs</w:t>
                              </w:r>
                              <w:r w:rsidR="00926862" w:rsidRPr="00443A3E">
                                <w:rPr>
                                  <w:rFonts w:asciiTheme="minorHAnsi" w:hAnsiTheme="minorHAnsi" w:cstheme="minorHAnsi"/>
                                </w:rPr>
                                <w:t xml:space="preserve"> </w:t>
                              </w:r>
                              <w:r w:rsidR="00926862" w:rsidRPr="00F078A9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  <w:t>will work.</w:t>
                              </w:r>
                              <w:r w:rsidR="00B9455F" w:rsidRPr="00443A3E">
                                <w:rPr>
                                  <w:rFonts w:asciiTheme="minorHAnsi" w:eastAsiaTheme="minorHAnsi" w:hAnsiTheme="minorHAnsi" w:cstheme="minorHAnsi"/>
                                </w:rPr>
                                <w:t xml:space="preserve"> </w:t>
                              </w:r>
                            </w:p>
                            <w:p w:rsidR="00A978CC" w:rsidRPr="00443A3E" w:rsidRDefault="00A978CC" w:rsidP="00A978CC">
                              <w:pPr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</w:pPr>
                            </w:p>
                            <w:p w:rsidR="00A978CC" w:rsidRPr="00443A3E" w:rsidRDefault="00A978CC" w:rsidP="00A978CC">
                              <w:pPr>
                                <w:rPr>
                                  <w:rFonts w:asciiTheme="minorHAnsi" w:hAnsiTheme="minorHAnsi" w:cstheme="minorHAnsi"/>
                                  <w:color w:val="008000"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132813" y="1948333"/>
                            <a:ext cx="1495962" cy="161911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11FEF" w:rsidRPr="00443A3E" w:rsidRDefault="00A978CC" w:rsidP="00443A3E">
                              <w:pPr>
                                <w:pStyle w:val="NoSpacing"/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</w:pPr>
                              <w:r w:rsidRPr="00443A3E">
                                <w:rPr>
                                  <w:rFonts w:asciiTheme="minorHAnsi" w:hAnsiTheme="minorHAnsi" w:cstheme="minorHAnsi"/>
                                  <w:b/>
                                  <w:sz w:val="16"/>
                                  <w:szCs w:val="16"/>
                                </w:rPr>
                                <w:t>History:</w:t>
                              </w:r>
                              <w:r w:rsidR="00D213D4" w:rsidRPr="00443A3E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="00443A3E" w:rsidRPr="00443A3E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  <w:t>20</w:t>
                              </w:r>
                              <w:r w:rsidR="00443A3E" w:rsidRPr="00443A3E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  <w:vertAlign w:val="superscript"/>
                                </w:rPr>
                                <w:t>th</w:t>
                              </w:r>
                              <w:r w:rsidR="00443A3E" w:rsidRPr="00443A3E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  <w:t xml:space="preserve"> C Leisure and Entertainment…</w:t>
                              </w:r>
                            </w:p>
                            <w:p w:rsidR="00443A3E" w:rsidRPr="00443A3E" w:rsidRDefault="00443A3E" w:rsidP="00443A3E">
                              <w:pPr>
                                <w:pStyle w:val="NoSpacing"/>
                                <w:rPr>
                                  <w:rFonts w:asciiTheme="minorHAnsi" w:hAnsiTheme="minorHAnsi" w:cstheme="minorHAnsi"/>
                                  <w:color w:val="1A1A1A"/>
                                  <w:sz w:val="16"/>
                                  <w:szCs w:val="16"/>
                                </w:rPr>
                              </w:pPr>
                              <w:r w:rsidRPr="00443A3E">
                                <w:rPr>
                                  <w:rFonts w:asciiTheme="minorHAnsi" w:hAnsiTheme="minorHAnsi" w:cstheme="minorHAnsi"/>
                                  <w:color w:val="1A1A1A"/>
                                  <w:sz w:val="16"/>
                                  <w:szCs w:val="16"/>
                                </w:rPr>
                                <w:t>*</w:t>
                              </w:r>
                              <w:r w:rsidR="00E11FEF" w:rsidRPr="00443A3E">
                                <w:rPr>
                                  <w:rFonts w:asciiTheme="minorHAnsi" w:hAnsiTheme="minorHAnsi" w:cstheme="minorHAnsi"/>
                                  <w:color w:val="1A1A1A"/>
                                  <w:sz w:val="16"/>
                                  <w:szCs w:val="16"/>
                                </w:rPr>
                                <w:t xml:space="preserve">I can use evidence to ask questions and find answers about the past. </w:t>
                              </w:r>
                              <w:r w:rsidRPr="00443A3E">
                                <w:rPr>
                                  <w:rFonts w:asciiTheme="minorHAnsi" w:hAnsiTheme="minorHAnsi" w:cstheme="minorHAnsi"/>
                                  <w:color w:val="1A1A1A"/>
                                  <w:sz w:val="16"/>
                                  <w:szCs w:val="16"/>
                                </w:rPr>
                                <w:t>*</w:t>
                              </w:r>
                              <w:r w:rsidR="00E11FEF" w:rsidRPr="00443A3E">
                                <w:rPr>
                                  <w:rFonts w:asciiTheme="minorHAnsi" w:hAnsiTheme="minorHAnsi" w:cstheme="minorHAnsi"/>
                                  <w:color w:val="1A1A1A"/>
                                  <w:sz w:val="16"/>
                                  <w:szCs w:val="16"/>
                                </w:rPr>
                                <w:t xml:space="preserve">I can suggest suitable sources of evidence for historical enquiries. </w:t>
                              </w:r>
                            </w:p>
                            <w:p w:rsidR="00E11FEF" w:rsidRPr="00443A3E" w:rsidRDefault="00443A3E" w:rsidP="00443A3E">
                              <w:pPr>
                                <w:pStyle w:val="NoSpacing"/>
                                <w:rPr>
                                  <w:rFonts w:asciiTheme="minorHAnsi" w:hAnsiTheme="minorHAnsi" w:cstheme="minorHAnsi"/>
                                  <w:color w:val="1A1A1A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1A1A1A"/>
                                  <w:sz w:val="16"/>
                                  <w:szCs w:val="16"/>
                                </w:rPr>
                                <w:t>*</w:t>
                              </w:r>
                              <w:r w:rsidR="00E11FEF" w:rsidRPr="00443A3E">
                                <w:rPr>
                                  <w:rFonts w:asciiTheme="minorHAnsi" w:hAnsiTheme="minorHAnsi" w:cstheme="minorHAnsi"/>
                                  <w:color w:val="1A1A1A"/>
                                  <w:sz w:val="16"/>
                                  <w:szCs w:val="16"/>
                                </w:rPr>
                                <w:t xml:space="preserve">I can use more than one source of evidence for historical enquiry in order to gain a more accurate understanding of history. </w:t>
                              </w:r>
                            </w:p>
                            <w:p w:rsidR="00E11FEF" w:rsidRPr="00197E3D" w:rsidRDefault="00E11FEF" w:rsidP="00197E3D">
                              <w:pPr>
                                <w:spacing w:after="160" w:line="259" w:lineRule="auto"/>
                                <w:rPr>
                                  <w:rFonts w:asciiTheme="minorHAnsi" w:hAnsiTheme="minorHAnsi" w:cstheme="minorHAnsi"/>
                                  <w:color w:val="1A1A1A"/>
                                  <w:sz w:val="16"/>
                                  <w:szCs w:val="16"/>
                                </w:rPr>
                              </w:pPr>
                              <w:r w:rsidRPr="00443A3E">
                                <w:rPr>
                                  <w:rFonts w:asciiTheme="minorHAnsi" w:hAnsiTheme="minorHAnsi" w:cstheme="minorHAnsi"/>
                                  <w:color w:val="1A1A1A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</w:p>
                            <w:p w:rsidR="00E11FEF" w:rsidRPr="00443A3E" w:rsidRDefault="00E11FEF" w:rsidP="00E11FEF">
                              <w:pPr>
                                <w:rPr>
                                  <w:rFonts w:asciiTheme="minorHAnsi" w:hAnsiTheme="minorHAnsi" w:cstheme="minorHAnsi"/>
                                  <w:b/>
                                  <w:sz w:val="16"/>
                                  <w:szCs w:val="16"/>
                                </w:rPr>
                              </w:pPr>
                            </w:p>
                            <w:p w:rsidR="00E11FEF" w:rsidRPr="00443A3E" w:rsidRDefault="00E11FEF" w:rsidP="00E11FEF">
                              <w:pPr>
                                <w:pStyle w:val="ListParagraph"/>
                                <w:numPr>
                                  <w:ilvl w:val="0"/>
                                  <w:numId w:val="5"/>
                                </w:numPr>
                                <w:spacing w:after="160" w:line="259" w:lineRule="auto"/>
                                <w:rPr>
                                  <w:rFonts w:asciiTheme="minorHAnsi" w:hAnsiTheme="minorHAnsi" w:cstheme="minorHAnsi"/>
                                  <w:color w:val="1A1A1A"/>
                                  <w:sz w:val="16"/>
                                  <w:szCs w:val="16"/>
                                </w:rPr>
                              </w:pPr>
                              <w:r w:rsidRPr="00443A3E">
                                <w:rPr>
                                  <w:rFonts w:asciiTheme="minorHAnsi" w:hAnsiTheme="minorHAnsi" w:cstheme="minorHAnsi"/>
                                  <w:color w:val="1A1A1A"/>
                                  <w:sz w:val="16"/>
                                  <w:szCs w:val="16"/>
                                </w:rPr>
                                <w:t>I can describe changes that have happened in the locality of the school throughout history.</w:t>
                              </w:r>
                            </w:p>
                            <w:p w:rsidR="00E11FEF" w:rsidRPr="00443A3E" w:rsidRDefault="00E11FEF" w:rsidP="00E11FEF">
                              <w:pPr>
                                <w:pStyle w:val="ListParagraph"/>
                                <w:numPr>
                                  <w:ilvl w:val="0"/>
                                  <w:numId w:val="5"/>
                                </w:numPr>
                                <w:spacing w:after="160" w:line="259" w:lineRule="auto"/>
                                <w:rPr>
                                  <w:rFonts w:asciiTheme="minorHAnsi" w:hAnsiTheme="minorHAnsi" w:cstheme="minorHAnsi"/>
                                  <w:color w:val="1A1A1A"/>
                                  <w:sz w:val="16"/>
                                  <w:szCs w:val="16"/>
                                </w:rPr>
                              </w:pPr>
                              <w:r w:rsidRPr="00443A3E">
                                <w:rPr>
                                  <w:rFonts w:asciiTheme="minorHAnsi" w:hAnsiTheme="minorHAnsi" w:cstheme="minorHAnsi"/>
                                  <w:color w:val="1A1A1A"/>
                                  <w:sz w:val="16"/>
                                  <w:szCs w:val="16"/>
                                </w:rPr>
                                <w:t xml:space="preserve">I can give a broad overview of life in Britain from ancient until medieval times. </w:t>
                              </w:r>
                            </w:p>
                            <w:p w:rsidR="00E11FEF" w:rsidRPr="00443A3E" w:rsidRDefault="00E11FEF" w:rsidP="00E11FEF">
                              <w:pPr>
                                <w:pStyle w:val="ListParagraph"/>
                                <w:numPr>
                                  <w:ilvl w:val="0"/>
                                  <w:numId w:val="5"/>
                                </w:numPr>
                                <w:spacing w:after="160" w:line="259" w:lineRule="auto"/>
                                <w:rPr>
                                  <w:rFonts w:asciiTheme="minorHAnsi" w:hAnsiTheme="minorHAnsi" w:cstheme="minorHAnsi"/>
                                  <w:color w:val="1A1A1A"/>
                                  <w:sz w:val="16"/>
                                  <w:szCs w:val="16"/>
                                </w:rPr>
                              </w:pPr>
                              <w:r w:rsidRPr="00443A3E">
                                <w:rPr>
                                  <w:rFonts w:asciiTheme="minorHAnsi" w:hAnsiTheme="minorHAnsi" w:cstheme="minorHAnsi"/>
                                  <w:color w:val="1A1A1A"/>
                                  <w:sz w:val="16"/>
                                  <w:szCs w:val="16"/>
                                </w:rPr>
                                <w:t xml:space="preserve">I can compare some of the times studied with those of other areas of interest around the world. </w:t>
                              </w:r>
                            </w:p>
                            <w:p w:rsidR="00E11FEF" w:rsidRPr="00443A3E" w:rsidRDefault="00E11FEF" w:rsidP="00E11FEF">
                              <w:pPr>
                                <w:pStyle w:val="ListParagraph"/>
                                <w:numPr>
                                  <w:ilvl w:val="0"/>
                                  <w:numId w:val="5"/>
                                </w:numPr>
                                <w:spacing w:after="160" w:line="259" w:lineRule="auto"/>
                                <w:rPr>
                                  <w:rFonts w:asciiTheme="minorHAnsi" w:hAnsiTheme="minorHAnsi" w:cstheme="minorHAnsi"/>
                                  <w:color w:val="1A1A1A"/>
                                  <w:sz w:val="16"/>
                                  <w:szCs w:val="16"/>
                                </w:rPr>
                              </w:pPr>
                              <w:r w:rsidRPr="00443A3E">
                                <w:rPr>
                                  <w:rFonts w:asciiTheme="minorHAnsi" w:hAnsiTheme="minorHAnsi" w:cstheme="minorHAnsi"/>
                                  <w:color w:val="1A1A1A"/>
                                  <w:sz w:val="16"/>
                                  <w:szCs w:val="16"/>
                                </w:rPr>
                                <w:t xml:space="preserve">I can describe the social, ethnic, cultural or religious diversity of past society. </w:t>
                              </w:r>
                            </w:p>
                            <w:p w:rsidR="00E11FEF" w:rsidRPr="00443A3E" w:rsidRDefault="00E11FEF" w:rsidP="00E11FEF">
                              <w:pPr>
                                <w:pStyle w:val="ListParagraph"/>
                                <w:numPr>
                                  <w:ilvl w:val="0"/>
                                  <w:numId w:val="5"/>
                                </w:numPr>
                                <w:spacing w:after="160" w:line="259" w:lineRule="auto"/>
                                <w:rPr>
                                  <w:rFonts w:asciiTheme="minorHAnsi" w:hAnsiTheme="minorHAnsi" w:cstheme="minorHAnsi"/>
                                  <w:color w:val="1A1A1A"/>
                                  <w:sz w:val="16"/>
                                  <w:szCs w:val="16"/>
                                </w:rPr>
                              </w:pPr>
                              <w:r w:rsidRPr="00443A3E">
                                <w:rPr>
                                  <w:rFonts w:asciiTheme="minorHAnsi" w:hAnsiTheme="minorHAnsi" w:cstheme="minorHAnsi"/>
                                  <w:color w:val="1A1A1A"/>
                                  <w:sz w:val="16"/>
                                  <w:szCs w:val="16"/>
                                </w:rPr>
                                <w:t>I can describe the characteristic features of the past, including ideas, beliefs, attitudes and experiences of men, women and children.</w:t>
                              </w:r>
                            </w:p>
                            <w:p w:rsidR="00E11FEF" w:rsidRPr="00443A3E" w:rsidRDefault="00E11FEF" w:rsidP="00E11FEF">
                              <w:pPr>
                                <w:rPr>
                                  <w:rFonts w:asciiTheme="minorHAnsi" w:hAnsiTheme="minorHAnsi" w:cstheme="minorHAnsi"/>
                                  <w:b/>
                                  <w:sz w:val="16"/>
                                  <w:szCs w:val="16"/>
                                </w:rPr>
                              </w:pPr>
                              <w:r w:rsidRPr="00443A3E">
                                <w:rPr>
                                  <w:rFonts w:asciiTheme="minorHAnsi" w:hAnsiTheme="minorHAnsi" w:cstheme="minorHAnsi"/>
                                  <w:b/>
                                  <w:sz w:val="16"/>
                                  <w:szCs w:val="16"/>
                                </w:rPr>
                                <w:t xml:space="preserve">To understand chronology </w:t>
                              </w:r>
                            </w:p>
                            <w:p w:rsidR="00E11FEF" w:rsidRPr="00443A3E" w:rsidRDefault="00E11FEF" w:rsidP="00E11FEF">
                              <w:pPr>
                                <w:pStyle w:val="ListParagraph"/>
                                <w:numPr>
                                  <w:ilvl w:val="0"/>
                                  <w:numId w:val="5"/>
                                </w:numPr>
                                <w:spacing w:after="160" w:line="259" w:lineRule="auto"/>
                                <w:rPr>
                                  <w:rFonts w:asciiTheme="minorHAnsi" w:hAnsiTheme="minorHAnsi" w:cstheme="minorHAnsi"/>
                                  <w:color w:val="1A1A1A"/>
                                  <w:sz w:val="16"/>
                                  <w:szCs w:val="16"/>
                                </w:rPr>
                              </w:pPr>
                              <w:r w:rsidRPr="00443A3E">
                                <w:rPr>
                                  <w:rFonts w:asciiTheme="minorHAnsi" w:hAnsiTheme="minorHAnsi" w:cstheme="minorHAnsi"/>
                                  <w:color w:val="1A1A1A"/>
                                  <w:sz w:val="16"/>
                                  <w:szCs w:val="16"/>
                                </w:rPr>
                                <w:t>I can place events, artefacts and historical figures on a time line using dates.</w:t>
                              </w:r>
                            </w:p>
                            <w:p w:rsidR="00E11FEF" w:rsidRPr="00443A3E" w:rsidRDefault="00E11FEF" w:rsidP="00E11FEF">
                              <w:pPr>
                                <w:pStyle w:val="ListParagraph"/>
                                <w:numPr>
                                  <w:ilvl w:val="0"/>
                                  <w:numId w:val="5"/>
                                </w:numPr>
                                <w:spacing w:after="160" w:line="259" w:lineRule="auto"/>
                                <w:rPr>
                                  <w:rFonts w:asciiTheme="minorHAnsi" w:hAnsiTheme="minorHAnsi" w:cstheme="minorHAnsi"/>
                                  <w:color w:val="1A1A1A"/>
                                  <w:sz w:val="16"/>
                                  <w:szCs w:val="16"/>
                                </w:rPr>
                              </w:pPr>
                              <w:r w:rsidRPr="00443A3E">
                                <w:rPr>
                                  <w:rFonts w:asciiTheme="minorHAnsi" w:hAnsiTheme="minorHAnsi" w:cstheme="minorHAnsi"/>
                                  <w:color w:val="1A1A1A"/>
                                  <w:sz w:val="16"/>
                                  <w:szCs w:val="16"/>
                                </w:rPr>
                                <w:t xml:space="preserve">I can understand the concept of change over time, representing this, along with evidence, on a time line. </w:t>
                              </w:r>
                            </w:p>
                            <w:p w:rsidR="00E11FEF" w:rsidRPr="00443A3E" w:rsidRDefault="00E11FEF" w:rsidP="00E11FEF">
                              <w:pPr>
                                <w:pStyle w:val="ListParagraph"/>
                                <w:numPr>
                                  <w:ilvl w:val="0"/>
                                  <w:numId w:val="5"/>
                                </w:numPr>
                                <w:spacing w:after="160" w:line="259" w:lineRule="auto"/>
                                <w:rPr>
                                  <w:rFonts w:asciiTheme="minorHAnsi" w:hAnsiTheme="minorHAnsi" w:cstheme="minorHAnsi"/>
                                  <w:color w:val="1A1A1A"/>
                                  <w:sz w:val="16"/>
                                  <w:szCs w:val="16"/>
                                </w:rPr>
                              </w:pPr>
                              <w:r w:rsidRPr="00443A3E">
                                <w:rPr>
                                  <w:rFonts w:asciiTheme="minorHAnsi" w:hAnsiTheme="minorHAnsi" w:cstheme="minorHAnsi"/>
                                  <w:color w:val="1A1A1A"/>
                                  <w:sz w:val="16"/>
                                  <w:szCs w:val="16"/>
                                </w:rPr>
                                <w:t xml:space="preserve">I can use dates and terms to describe events. </w:t>
                              </w:r>
                            </w:p>
                            <w:p w:rsidR="00E11FEF" w:rsidRPr="00443A3E" w:rsidRDefault="00E11FEF" w:rsidP="00E11FEF">
                              <w:pPr>
                                <w:rPr>
                                  <w:rFonts w:asciiTheme="minorHAnsi" w:hAnsiTheme="minorHAnsi" w:cstheme="minorHAnsi"/>
                                  <w:b/>
                                  <w:sz w:val="16"/>
                                  <w:szCs w:val="16"/>
                                </w:rPr>
                              </w:pPr>
                              <w:r w:rsidRPr="00443A3E">
                                <w:rPr>
                                  <w:rFonts w:asciiTheme="minorHAnsi" w:hAnsiTheme="minorHAnsi" w:cstheme="minorHAnsi"/>
                                  <w:b/>
                                  <w:sz w:val="16"/>
                                  <w:szCs w:val="16"/>
                                </w:rPr>
                                <w:t>To communicate historically</w:t>
                              </w:r>
                            </w:p>
                            <w:p w:rsidR="00E11FEF" w:rsidRPr="00443A3E" w:rsidRDefault="00E11FEF" w:rsidP="00E11FEF">
                              <w:pPr>
                                <w:pStyle w:val="ListParagraph"/>
                                <w:numPr>
                                  <w:ilvl w:val="0"/>
                                  <w:numId w:val="5"/>
                                </w:numPr>
                                <w:spacing w:after="160" w:line="259" w:lineRule="auto"/>
                                <w:rPr>
                                  <w:rFonts w:asciiTheme="minorHAnsi" w:hAnsiTheme="minorHAnsi" w:cstheme="minorHAnsi"/>
                                  <w:color w:val="1A1A1A"/>
                                  <w:sz w:val="16"/>
                                  <w:szCs w:val="16"/>
                                </w:rPr>
                              </w:pPr>
                              <w:r w:rsidRPr="00443A3E">
                                <w:rPr>
                                  <w:rFonts w:asciiTheme="minorHAnsi" w:hAnsiTheme="minorHAnsi" w:cstheme="minorHAnsi"/>
                                  <w:color w:val="1A1A1A"/>
                                  <w:sz w:val="16"/>
                                  <w:szCs w:val="16"/>
                                </w:rPr>
                                <w:t>I can use appropriate historical vocabulary to communicate, including: dates, time period, era, chronology, continuity, change, century, decade and legacy.</w:t>
                              </w:r>
                            </w:p>
                            <w:p w:rsidR="00E11FEF" w:rsidRPr="00443A3E" w:rsidRDefault="00E11FEF" w:rsidP="00E11FEF">
                              <w:pPr>
                                <w:pStyle w:val="ListParagraph"/>
                                <w:numPr>
                                  <w:ilvl w:val="0"/>
                                  <w:numId w:val="5"/>
                                </w:numPr>
                                <w:spacing w:after="160" w:line="259" w:lineRule="auto"/>
                                <w:rPr>
                                  <w:rFonts w:asciiTheme="minorHAnsi" w:hAnsiTheme="minorHAnsi" w:cstheme="minorHAnsi"/>
                                  <w:color w:val="1A1A1A"/>
                                  <w:sz w:val="16"/>
                                  <w:szCs w:val="16"/>
                                </w:rPr>
                              </w:pPr>
                              <w:r w:rsidRPr="00443A3E">
                                <w:rPr>
                                  <w:rFonts w:asciiTheme="minorHAnsi" w:hAnsiTheme="minorHAnsi" w:cstheme="minorHAnsi"/>
                                  <w:color w:val="1A1A1A"/>
                                  <w:sz w:val="16"/>
                                  <w:szCs w:val="16"/>
                                </w:rPr>
                                <w:t>I can use literacy, numeracy and computing skills to an exceptional standard in order to communicate information about the past.</w:t>
                              </w:r>
                            </w:p>
                            <w:p w:rsidR="00A978CC" w:rsidRPr="00443A3E" w:rsidRDefault="00E11FEF" w:rsidP="00E11FEF">
                              <w:pPr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sz w:val="16"/>
                                  <w:szCs w:val="16"/>
                                </w:rPr>
                              </w:pPr>
                              <w:r w:rsidRPr="00443A3E">
                                <w:rPr>
                                  <w:rFonts w:asciiTheme="minorHAnsi" w:hAnsiTheme="minorHAnsi" w:cstheme="minorHAnsi"/>
                                  <w:color w:val="1A1A1A"/>
                                  <w:sz w:val="16"/>
                                  <w:szCs w:val="16"/>
                                </w:rPr>
                                <w:t>I can use original ways to present information and ideas.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6027235" y="126443"/>
                            <a:ext cx="1448414" cy="973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978CC" w:rsidRPr="00443A3E" w:rsidRDefault="00A978CC" w:rsidP="00446EC6">
                              <w:pPr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</w:pPr>
                              <w:r w:rsidRPr="00443A3E">
                                <w:rPr>
                                  <w:rFonts w:asciiTheme="minorHAnsi" w:hAnsiTheme="minorHAnsi" w:cstheme="minorHAnsi"/>
                                  <w:b/>
                                  <w:color w:val="800080"/>
                                  <w:sz w:val="16"/>
                                  <w:szCs w:val="16"/>
                                </w:rPr>
                                <w:t>Music:</w:t>
                              </w:r>
                              <w:r w:rsidRPr="00443A3E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="006A2FE8" w:rsidRPr="00F078A9">
                                <w:rPr>
                                  <w:rFonts w:asciiTheme="minorHAnsi" w:hAnsiTheme="minorHAnsi" w:cstheme="minorHAnsi"/>
                                  <w:color w:val="1A1A1A"/>
                                  <w:sz w:val="16"/>
                                  <w:szCs w:val="16"/>
                                  <w:u w:val="single"/>
                                </w:rPr>
                                <w:t>To Perform</w:t>
                              </w:r>
                              <w:r w:rsidR="00F078A9">
                                <w:rPr>
                                  <w:rFonts w:asciiTheme="minorHAnsi" w:hAnsiTheme="minorHAnsi" w:cstheme="minorHAnsi"/>
                                  <w:color w:val="1A1A1A"/>
                                  <w:sz w:val="16"/>
                                  <w:szCs w:val="16"/>
                                  <w:u w:val="single"/>
                                </w:rPr>
                                <w:t>…</w:t>
                              </w:r>
                            </w:p>
                            <w:p w:rsidR="00443A3E" w:rsidRPr="00443A3E" w:rsidRDefault="00C24E6F" w:rsidP="00443A3E">
                              <w:pPr>
                                <w:pStyle w:val="NoSpacing"/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</w:pPr>
                              <w:r w:rsidRPr="00443A3E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  <w:t>*</w:t>
                              </w:r>
                              <w:r w:rsidR="006A2FE8" w:rsidRPr="00443A3E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  <w:t>I can sing from memory with accurate pitch.</w:t>
                              </w:r>
                            </w:p>
                            <w:p w:rsidR="006A2FE8" w:rsidRPr="00443A3E" w:rsidRDefault="00C24E6F" w:rsidP="00443A3E">
                              <w:pPr>
                                <w:pStyle w:val="NoSpacing"/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</w:pPr>
                              <w:r w:rsidRPr="00443A3E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  <w:t>*</w:t>
                              </w:r>
                              <w:r w:rsidR="006A2FE8" w:rsidRPr="00443A3E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  <w:t>I can sing in tune.</w:t>
                              </w:r>
                            </w:p>
                            <w:p w:rsidR="006A2FE8" w:rsidRPr="00443A3E" w:rsidRDefault="00443A3E" w:rsidP="00443A3E">
                              <w:pPr>
                                <w:spacing w:after="160" w:line="259" w:lineRule="auto"/>
                                <w:rPr>
                                  <w:rFonts w:asciiTheme="minorHAnsi" w:hAnsiTheme="minorHAnsi" w:cstheme="minorHAnsi"/>
                                  <w:color w:val="1A1A1A"/>
                                  <w:sz w:val="16"/>
                                  <w:szCs w:val="16"/>
                                </w:rPr>
                              </w:pPr>
                              <w:r w:rsidRPr="00443A3E">
                                <w:rPr>
                                  <w:rFonts w:asciiTheme="minorHAnsi" w:hAnsiTheme="minorHAnsi" w:cstheme="minorHAnsi"/>
                                  <w:color w:val="1A1A1A"/>
                                  <w:sz w:val="16"/>
                                  <w:szCs w:val="16"/>
                                </w:rPr>
                                <w:t>*</w:t>
                              </w:r>
                              <w:r w:rsidR="006A2FE8" w:rsidRPr="00443A3E">
                                <w:rPr>
                                  <w:rFonts w:asciiTheme="minorHAnsi" w:hAnsiTheme="minorHAnsi" w:cstheme="minorHAnsi"/>
                                  <w:color w:val="1A1A1A"/>
                                  <w:sz w:val="16"/>
                                  <w:szCs w:val="16"/>
                                </w:rPr>
                                <w:t>I can maintain a simple part within a group.</w:t>
                              </w:r>
                            </w:p>
                            <w:p w:rsidR="006A2FE8" w:rsidRPr="00443A3E" w:rsidRDefault="006A2FE8" w:rsidP="006A2FE8">
                              <w:pPr>
                                <w:pStyle w:val="ListParagraph"/>
                                <w:numPr>
                                  <w:ilvl w:val="0"/>
                                  <w:numId w:val="6"/>
                                </w:numPr>
                                <w:spacing w:after="160" w:line="259" w:lineRule="auto"/>
                                <w:ind w:left="318" w:hanging="284"/>
                                <w:rPr>
                                  <w:rFonts w:asciiTheme="minorHAnsi" w:hAnsiTheme="minorHAnsi" w:cstheme="minorHAnsi"/>
                                  <w:color w:val="1A1A1A"/>
                                  <w:sz w:val="16"/>
                                  <w:szCs w:val="16"/>
                                </w:rPr>
                              </w:pPr>
                              <w:r w:rsidRPr="00443A3E">
                                <w:rPr>
                                  <w:rFonts w:asciiTheme="minorHAnsi" w:hAnsiTheme="minorHAnsi" w:cstheme="minorHAnsi"/>
                                  <w:color w:val="1A1A1A"/>
                                  <w:sz w:val="16"/>
                                  <w:szCs w:val="16"/>
                                </w:rPr>
                                <w:t>I can pronounce words within a song clearly.</w:t>
                              </w:r>
                            </w:p>
                            <w:p w:rsidR="006A2FE8" w:rsidRPr="00443A3E" w:rsidRDefault="006A2FE8" w:rsidP="006A2FE8">
                              <w:pPr>
                                <w:pStyle w:val="ListParagraph"/>
                                <w:numPr>
                                  <w:ilvl w:val="0"/>
                                  <w:numId w:val="6"/>
                                </w:numPr>
                                <w:spacing w:after="160" w:line="259" w:lineRule="auto"/>
                                <w:ind w:left="318" w:hanging="284"/>
                                <w:rPr>
                                  <w:rFonts w:asciiTheme="minorHAnsi" w:hAnsiTheme="minorHAnsi" w:cstheme="minorHAnsi"/>
                                  <w:color w:val="1A1A1A"/>
                                  <w:sz w:val="16"/>
                                  <w:szCs w:val="16"/>
                                </w:rPr>
                              </w:pPr>
                              <w:r w:rsidRPr="00443A3E">
                                <w:rPr>
                                  <w:rFonts w:asciiTheme="minorHAnsi" w:hAnsiTheme="minorHAnsi" w:cstheme="minorHAnsi"/>
                                  <w:color w:val="1A1A1A"/>
                                  <w:sz w:val="16"/>
                                  <w:szCs w:val="16"/>
                                </w:rPr>
                                <w:t xml:space="preserve">I can show control </w:t>
                              </w:r>
                              <w:r w:rsidRPr="00443A3E">
                                <w:rPr>
                                  <w:rFonts w:asciiTheme="minorHAnsi" w:hAnsiTheme="minorHAnsi" w:cstheme="minorHAnsi"/>
                                  <w:color w:val="1A1A1A"/>
                                  <w:sz w:val="16"/>
                                  <w:szCs w:val="16"/>
                                  <w:shd w:val="clear" w:color="auto" w:fill="D6E3BC" w:themeFill="accent3" w:themeFillTint="66"/>
                                </w:rPr>
                                <w:t>of voice.</w:t>
                              </w:r>
                              <w:r w:rsidRPr="00443A3E">
                                <w:rPr>
                                  <w:rFonts w:asciiTheme="minorHAnsi" w:hAnsiTheme="minorHAnsi" w:cstheme="minorHAnsi"/>
                                  <w:color w:val="1A1A1A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</w:p>
                            <w:p w:rsidR="006A2FE8" w:rsidRPr="00443A3E" w:rsidRDefault="006A2FE8" w:rsidP="006A2FE8">
                              <w:pPr>
                                <w:pStyle w:val="ListParagraph"/>
                                <w:numPr>
                                  <w:ilvl w:val="0"/>
                                  <w:numId w:val="6"/>
                                </w:numPr>
                                <w:spacing w:after="160" w:line="259" w:lineRule="auto"/>
                                <w:ind w:left="318" w:hanging="284"/>
                                <w:rPr>
                                  <w:rFonts w:asciiTheme="minorHAnsi" w:hAnsiTheme="minorHAnsi" w:cstheme="minorHAnsi"/>
                                  <w:color w:val="1A1A1A"/>
                                  <w:sz w:val="16"/>
                                  <w:szCs w:val="16"/>
                                </w:rPr>
                              </w:pPr>
                              <w:r w:rsidRPr="00443A3E">
                                <w:rPr>
                                  <w:rFonts w:asciiTheme="minorHAnsi" w:hAnsiTheme="minorHAnsi" w:cstheme="minorHAnsi"/>
                                  <w:color w:val="1A1A1A"/>
                                  <w:sz w:val="16"/>
                                  <w:szCs w:val="16"/>
                                </w:rPr>
                                <w:t xml:space="preserve">I can play notes on an instrument with care so that they are clear. </w:t>
                              </w:r>
                            </w:p>
                            <w:p w:rsidR="00A978CC" w:rsidRPr="00443A3E" w:rsidRDefault="006A2FE8" w:rsidP="006A2FE8">
                              <w:pPr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</w:pPr>
                              <w:r w:rsidRPr="00443A3E">
                                <w:rPr>
                                  <w:rFonts w:asciiTheme="minorHAnsi" w:hAnsiTheme="minorHAnsi" w:cstheme="minorHAnsi"/>
                                  <w:color w:val="1A1A1A"/>
                                  <w:sz w:val="16"/>
                                  <w:szCs w:val="16"/>
                                </w:rPr>
                                <w:t>I can perform with control and awareness of others.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147831" y="3611451"/>
                            <a:ext cx="1487786" cy="146456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11FEF" w:rsidRPr="00B1157C" w:rsidRDefault="00A978CC" w:rsidP="00197E3D">
                              <w:pPr>
                                <w:pStyle w:val="NoSpacing"/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  <w:u w:val="single"/>
                                </w:rPr>
                              </w:pPr>
                              <w:r w:rsidRPr="00197E3D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  <w:t>PHSE:</w:t>
                              </w:r>
                              <w:r w:rsidR="00197E3D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="00197E3D" w:rsidRPr="00197E3D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  <w:u w:val="single"/>
                                </w:rPr>
                                <w:t>Playing</w:t>
                              </w:r>
                              <w:r w:rsidR="00E11FEF" w:rsidRPr="00197E3D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  <w:u w:val="single"/>
                                </w:rPr>
                                <w:t xml:space="preserve"> active role</w:t>
                              </w:r>
                              <w:r w:rsidR="00197E3D" w:rsidRPr="00197E3D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  <w:u w:val="single"/>
                                </w:rPr>
                                <w:t>s</w:t>
                              </w:r>
                              <w:r w:rsidR="00E11FEF" w:rsidRPr="00197E3D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  <w:u w:val="single"/>
                                </w:rPr>
                                <w:t xml:space="preserve"> as citizens</w:t>
                              </w:r>
                              <w:r w:rsidR="00B1157C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  <w:u w:val="single"/>
                                </w:rPr>
                                <w:t>, developing relationships and respecting differences…</w:t>
                              </w:r>
                            </w:p>
                            <w:p w:rsidR="00E11FEF" w:rsidRPr="00197E3D" w:rsidRDefault="00197E3D" w:rsidP="00197E3D">
                              <w:pPr>
                                <w:pStyle w:val="NoSpacing"/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</w:pPr>
                              <w:r w:rsidRPr="00197E3D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  <w:t>*</w:t>
                              </w:r>
                              <w:r w:rsidR="00E11FEF" w:rsidRPr="00197E3D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  <w:t>Kn</w:t>
                              </w:r>
                              <w:r w:rsidRPr="00197E3D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  <w:t xml:space="preserve">ow how to research, discuss and debate types of </w:t>
                              </w:r>
                              <w:r w:rsidR="00B1157C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  <w:t xml:space="preserve">responsibilities e.g. </w:t>
                              </w:r>
                              <w:r w:rsidR="00E11FEF" w:rsidRPr="00197E3D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  <w:t>home, scho</w:t>
                              </w:r>
                              <w:r w:rsidR="00B1157C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  <w:t>ol &amp; community…</w:t>
                              </w:r>
                            </w:p>
                            <w:p w:rsidR="00E11FEF" w:rsidRDefault="00197E3D" w:rsidP="00E11FEF">
                              <w:pPr>
                                <w:pStyle w:val="NoSpacing"/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</w:pPr>
                              <w:r w:rsidRPr="00197E3D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  <w:t>*</w:t>
                              </w:r>
                              <w:r w:rsidR="00E11FEF" w:rsidRPr="00197E3D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  <w:t>Resolve differences by</w:t>
                              </w:r>
                              <w:r w:rsidR="00E11FEF" w:rsidRPr="00443A3E"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="00E11FEF" w:rsidRPr="00197E3D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  <w:t>looking at alternatives.</w:t>
                              </w:r>
                            </w:p>
                            <w:p w:rsidR="00B1157C" w:rsidRPr="00B1157C" w:rsidRDefault="00B1157C" w:rsidP="00E11FEF">
                              <w:pPr>
                                <w:pStyle w:val="NoSpacing"/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</w:pPr>
                            </w:p>
                            <w:p w:rsidR="00E11FEF" w:rsidRPr="00443A3E" w:rsidRDefault="00E11FEF" w:rsidP="00E11FEF">
                              <w:pPr>
                                <w:pStyle w:val="NoSpacing"/>
                                <w:numPr>
                                  <w:ilvl w:val="0"/>
                                  <w:numId w:val="4"/>
                                </w:numPr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</w:pPr>
                              <w:r w:rsidRPr="00443A3E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  <w:t>Identify that behaviour choices have consequences. Understand how to maintain a positive relationship.</w:t>
                              </w:r>
                            </w:p>
                            <w:p w:rsidR="00A978CC" w:rsidRPr="00443A3E" w:rsidRDefault="00E11FEF" w:rsidP="00E11FEF">
                              <w:pPr>
                                <w:rPr>
                                  <w:rFonts w:asciiTheme="minorHAnsi" w:hAnsiTheme="minorHAnsi" w:cstheme="minorHAnsi"/>
                                  <w:color w:val="FF66FF"/>
                                  <w:sz w:val="16"/>
                                  <w:szCs w:val="16"/>
                                </w:rPr>
                              </w:pPr>
                              <w:r w:rsidRPr="00443A3E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  <w:t>Understand the nature and consequences of bullying and racism.</w:t>
                              </w:r>
                            </w:p>
                            <w:p w:rsidR="00A978CC" w:rsidRPr="00443A3E" w:rsidRDefault="00A978CC" w:rsidP="00A978CC">
                              <w:pPr>
                                <w:rPr>
                                  <w:rFonts w:asciiTheme="minorHAnsi" w:hAnsiTheme="minorHAnsi" w:cstheme="minorHAnsi"/>
                                  <w:color w:val="FF66FF"/>
                                  <w:sz w:val="16"/>
                                  <w:szCs w:val="16"/>
                                </w:rPr>
                              </w:pPr>
                            </w:p>
                            <w:p w:rsidR="00A978CC" w:rsidRPr="00443A3E" w:rsidRDefault="00A978CC" w:rsidP="00A978CC">
                              <w:pPr>
                                <w:rPr>
                                  <w:rFonts w:asciiTheme="minorHAnsi" w:hAnsiTheme="minorHAnsi" w:cstheme="minorHAnsi"/>
                                  <w:color w:val="000000"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1694511" y="3852077"/>
                            <a:ext cx="2710064" cy="121882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A2FE8" w:rsidRPr="00F078A9" w:rsidRDefault="00A978CC" w:rsidP="00F078A9">
                              <w:pPr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</w:pPr>
                              <w:r w:rsidRPr="00443A3E">
                                <w:rPr>
                                  <w:rFonts w:asciiTheme="minorHAnsi" w:hAnsiTheme="minorHAnsi" w:cstheme="minorHAnsi"/>
                                  <w:color w:val="FF5050"/>
                                  <w:sz w:val="16"/>
                                  <w:szCs w:val="16"/>
                                </w:rPr>
                                <w:t xml:space="preserve">PE: </w:t>
                              </w:r>
                              <w:r w:rsidR="00116735" w:rsidRPr="00116735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  <w:u w:val="single"/>
                                </w:rPr>
                                <w:t>Dribbling, Ball Control and Small G</w:t>
                              </w:r>
                              <w:r w:rsidR="00F078A9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  <w:u w:val="single"/>
                                </w:rPr>
                                <w:t>ames…</w:t>
                              </w:r>
                            </w:p>
                            <w:p w:rsidR="00F078A9" w:rsidRDefault="00F078A9" w:rsidP="00645EDC">
                              <w:pPr>
                                <w:pStyle w:val="NoSpacing"/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  <w:lang w:eastAsia="en-GB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  <w:lang w:eastAsia="en-GB"/>
                                </w:rPr>
                                <w:t>Football (Part 1)</w:t>
                              </w:r>
                            </w:p>
                            <w:p w:rsidR="00F078A9" w:rsidRPr="00F078A9" w:rsidRDefault="00645EDC" w:rsidP="00645EDC">
                              <w:pPr>
                                <w:pStyle w:val="NoSpacing"/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  <w:lang w:eastAsia="en-GB"/>
                                </w:rPr>
                              </w:pPr>
                              <w:r w:rsidRPr="00F078A9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  <w:lang w:eastAsia="en-GB"/>
                                </w:rPr>
                                <w:t>*</w:t>
                              </w:r>
                              <w:r w:rsidR="006A2FE8" w:rsidRPr="00F078A9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  <w:lang w:eastAsia="en-GB"/>
                                </w:rPr>
                                <w:t>Use the t</w:t>
                              </w:r>
                              <w:r w:rsidRPr="00F078A9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  <w:lang w:eastAsia="en-GB"/>
                                </w:rPr>
                                <w:t>erms ‘opponent’ and ‘team-mate’</w:t>
                              </w:r>
                            </w:p>
                            <w:p w:rsidR="006A2FE8" w:rsidRPr="00F078A9" w:rsidRDefault="00F078A9" w:rsidP="00645EDC">
                              <w:pPr>
                                <w:pStyle w:val="NoSpacing"/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  <w:lang w:eastAsia="en-GB"/>
                                </w:rPr>
                              </w:pPr>
                              <w:r w:rsidRPr="00F078A9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  <w:lang w:eastAsia="en-GB"/>
                                </w:rPr>
                                <w:t>*U</w:t>
                              </w:r>
                              <w:r w:rsidR="006A2FE8" w:rsidRPr="00F078A9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  <w:lang w:eastAsia="en-GB"/>
                                </w:rPr>
                                <w:t>se differen</w:t>
                              </w:r>
                              <w:r w:rsidRPr="00F078A9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  <w:lang w:eastAsia="en-GB"/>
                                </w:rPr>
                                <w:t>t kicking skills in combination</w:t>
                              </w:r>
                            </w:p>
                            <w:p w:rsidR="006A2FE8" w:rsidRPr="00F078A9" w:rsidRDefault="00F078A9" w:rsidP="00645EDC">
                              <w:pPr>
                                <w:pStyle w:val="NoSpacing"/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  <w:lang w:eastAsia="en-GB"/>
                                </w:rPr>
                              </w:pPr>
                              <w:r w:rsidRPr="00F078A9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  <w:lang w:eastAsia="en-GB"/>
                                </w:rPr>
                                <w:t>*Develop simple game ideas</w:t>
                              </w:r>
                            </w:p>
                            <w:p w:rsidR="00A978CC" w:rsidRPr="00F078A9" w:rsidRDefault="00F078A9" w:rsidP="00645EDC">
                              <w:pPr>
                                <w:pStyle w:val="NoSpacing"/>
                                <w:rPr>
                                  <w:rFonts w:asciiTheme="minorHAnsi" w:hAnsiTheme="minorHAnsi" w:cstheme="minorHAnsi"/>
                                  <w:color w:val="000000"/>
                                  <w:sz w:val="16"/>
                                  <w:szCs w:val="16"/>
                                </w:rPr>
                              </w:pPr>
                              <w:r w:rsidRPr="00F078A9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  <w:lang w:eastAsia="en-GB"/>
                                </w:rPr>
                                <w:t>*Lead others when appropriate</w:t>
                              </w:r>
                            </w:p>
                            <w:p w:rsidR="00A978CC" w:rsidRPr="00F078A9" w:rsidRDefault="00A978CC" w:rsidP="00645EDC">
                              <w:pPr>
                                <w:pStyle w:val="NoSpacing"/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104775" y="123826"/>
                            <a:ext cx="1524000" cy="82943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978CC" w:rsidRPr="00443A3E" w:rsidRDefault="00A978CC" w:rsidP="00A978CC">
                              <w:pPr>
                                <w:rPr>
                                  <w:rFonts w:asciiTheme="minorHAnsi" w:hAnsiTheme="minorHAnsi" w:cstheme="minorHAnsi"/>
                                  <w:i/>
                                  <w:sz w:val="16"/>
                                  <w:szCs w:val="16"/>
                                </w:rPr>
                              </w:pPr>
                              <w:proofErr w:type="spellStart"/>
                              <w:r w:rsidRPr="00443A3E">
                                <w:rPr>
                                  <w:rFonts w:asciiTheme="minorHAnsi" w:hAnsiTheme="minorHAnsi" w:cstheme="minorHAnsi"/>
                                  <w:color w:val="993300"/>
                                  <w:sz w:val="16"/>
                                  <w:szCs w:val="16"/>
                                </w:rPr>
                                <w:t>Maths</w:t>
                              </w:r>
                              <w:proofErr w:type="spellEnd"/>
                              <w:r w:rsidRPr="00443A3E">
                                <w:rPr>
                                  <w:rFonts w:asciiTheme="minorHAnsi" w:hAnsiTheme="minorHAnsi" w:cstheme="minorHAnsi"/>
                                  <w:color w:val="993300"/>
                                  <w:sz w:val="16"/>
                                  <w:szCs w:val="16"/>
                                </w:rPr>
                                <w:t xml:space="preserve">: </w:t>
                              </w:r>
                            </w:p>
                            <w:p w:rsidR="00A978CC" w:rsidRPr="00443A3E" w:rsidRDefault="00443A3E" w:rsidP="00A978CC">
                              <w:pPr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b/>
                                  <w:sz w:val="16"/>
                                  <w:szCs w:val="16"/>
                                </w:rPr>
                                <w:t>*</w:t>
                              </w:r>
                              <w:r w:rsidR="00C24E6F" w:rsidRPr="00443A3E">
                                <w:rPr>
                                  <w:rFonts w:asciiTheme="minorHAnsi" w:hAnsiTheme="minorHAnsi" w:cstheme="minorHAnsi"/>
                                  <w:b/>
                                  <w:sz w:val="16"/>
                                  <w:szCs w:val="16"/>
                                </w:rPr>
                                <w:t>Number</w:t>
                              </w:r>
                              <w:r w:rsidR="00A978CC" w:rsidRPr="00443A3E">
                                <w:rPr>
                                  <w:rFonts w:asciiTheme="minorHAnsi" w:hAnsiTheme="minorHAnsi" w:cstheme="minorHAnsi"/>
                                  <w:b/>
                                  <w:sz w:val="16"/>
                                  <w:szCs w:val="16"/>
                                </w:rPr>
                                <w:t>:</w:t>
                              </w:r>
                              <w:r w:rsidR="00197E3D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  <w:t xml:space="preserve"> Understand the terms mode, mean and m</w:t>
                              </w:r>
                              <w:r w:rsidR="003439B6" w:rsidRPr="00443A3E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  <w:t xml:space="preserve">edian. </w:t>
                              </w:r>
                            </w:p>
                            <w:p w:rsidR="00A978CC" w:rsidRPr="00443A3E" w:rsidRDefault="00443A3E" w:rsidP="00A978CC">
                              <w:pPr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b/>
                                  <w:sz w:val="16"/>
                                  <w:szCs w:val="16"/>
                                </w:rPr>
                                <w:t>*</w:t>
                              </w:r>
                              <w:r w:rsidR="00A978CC" w:rsidRPr="00443A3E">
                                <w:rPr>
                                  <w:rFonts w:asciiTheme="minorHAnsi" w:hAnsiTheme="minorHAnsi" w:cstheme="minorHAnsi"/>
                                  <w:b/>
                                  <w:sz w:val="16"/>
                                  <w:szCs w:val="16"/>
                                </w:rPr>
                                <w:t>Shape, Space and Measures</w:t>
                              </w:r>
                              <w:r w:rsidR="00A978CC" w:rsidRPr="00443A3E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  <w:t xml:space="preserve">: </w:t>
                              </w:r>
                              <w:r w:rsidR="003439B6" w:rsidRPr="00443A3E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  <w:t xml:space="preserve">Area, Perimeter </w:t>
                              </w:r>
                              <w:r w:rsidR="00C24E6F" w:rsidRPr="00443A3E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  <w:t>and Volume</w:t>
                              </w:r>
                            </w:p>
                            <w:p w:rsidR="00A978CC" w:rsidRPr="00443A3E" w:rsidRDefault="00A978CC" w:rsidP="00A978CC">
                              <w:pPr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Canvas 15" o:spid="_x0000_s1026" editas="canvas" style="width:594.85pt;height:404.8pt;mso-position-horizontal-relative:char;mso-position-vertical-relative:line" coordsize="75545,514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75545;height:51409;visibility:visible;mso-wrap-style:square" filled="t" fillcolor="red" stroked="t" strokecolor="#70ad47" strokeweight="1pt">
                  <v:fill o:detectmouseclick="t"/>
                  <v:path o:connecttype="none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left:45155;top:20848;width:14731;height:240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">
                  <v:textbox>
                    <w:txbxContent>
                      <w:p w:rsidR="003439B6" w:rsidRPr="00443A3E" w:rsidRDefault="00A978CC" w:rsidP="006A2FE8">
                        <w:pPr>
                          <w:rPr>
                            <w:rFonts w:asciiTheme="minorHAnsi" w:eastAsia="Calibri" w:hAnsiTheme="minorHAnsi" w:cstheme="minorHAnsi"/>
                            <w:sz w:val="16"/>
                            <w:szCs w:val="16"/>
                            <w:u w:val="single"/>
                          </w:rPr>
                        </w:pPr>
                        <w:r w:rsidRPr="00443A3E">
                          <w:rPr>
                            <w:rFonts w:asciiTheme="minorHAnsi" w:hAnsiTheme="minorHAnsi" w:cstheme="minorHAnsi"/>
                            <w:b/>
                            <w:color w:val="FF00FF"/>
                            <w:sz w:val="16"/>
                            <w:szCs w:val="16"/>
                          </w:rPr>
                          <w:t>Art:</w:t>
                        </w:r>
                        <w:r w:rsidR="00C24E6F" w:rsidRPr="00443A3E"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  <w:t xml:space="preserve"> </w:t>
                        </w:r>
                        <w:r w:rsidR="00C24E6F" w:rsidRPr="00443A3E">
                          <w:rPr>
                            <w:rFonts w:asciiTheme="minorHAnsi" w:hAnsiTheme="minorHAnsi" w:cstheme="minorHAnsi"/>
                            <w:sz w:val="16"/>
                            <w:szCs w:val="16"/>
                            <w:u w:val="single"/>
                          </w:rPr>
                          <w:t>Indian Wood Block P</w:t>
                        </w:r>
                        <w:r w:rsidR="006A2FE8" w:rsidRPr="00443A3E">
                          <w:rPr>
                            <w:rFonts w:asciiTheme="minorHAnsi" w:hAnsiTheme="minorHAnsi" w:cstheme="minorHAnsi"/>
                            <w:sz w:val="16"/>
                            <w:szCs w:val="16"/>
                            <w:u w:val="single"/>
                          </w:rPr>
                          <w:t>rinting</w:t>
                        </w:r>
                        <w:r w:rsidR="00C24E6F" w:rsidRPr="00443A3E">
                          <w:rPr>
                            <w:rFonts w:asciiTheme="minorHAnsi" w:hAnsiTheme="minorHAnsi" w:cstheme="minorHAnsi"/>
                            <w:sz w:val="16"/>
                            <w:szCs w:val="16"/>
                            <w:u w:val="single"/>
                          </w:rPr>
                          <w:t>…</w:t>
                        </w:r>
                      </w:p>
                      <w:p w:rsidR="006A2FE8" w:rsidRPr="00443A3E" w:rsidRDefault="00C24E6F" w:rsidP="00C24E6F">
                        <w:pPr>
                          <w:spacing w:after="160" w:line="259" w:lineRule="auto"/>
                          <w:rPr>
                            <w:rFonts w:asciiTheme="minorHAnsi" w:hAnsiTheme="minorHAnsi" w:cstheme="minorHAnsi"/>
                            <w:color w:val="1A1A1A"/>
                            <w:sz w:val="16"/>
                            <w:szCs w:val="16"/>
                          </w:rPr>
                        </w:pPr>
                        <w:r w:rsidRPr="00443A3E">
                          <w:rPr>
                            <w:rFonts w:asciiTheme="minorHAnsi" w:hAnsiTheme="minorHAnsi" w:cstheme="minorHAnsi"/>
                            <w:color w:val="1A1A1A"/>
                            <w:sz w:val="16"/>
                            <w:szCs w:val="16"/>
                          </w:rPr>
                          <w:t>*</w:t>
                        </w:r>
                        <w:r w:rsidR="006A2FE8" w:rsidRPr="00443A3E">
                          <w:rPr>
                            <w:rFonts w:asciiTheme="minorHAnsi" w:hAnsiTheme="minorHAnsi" w:cstheme="minorHAnsi"/>
                            <w:color w:val="1A1A1A"/>
                            <w:sz w:val="16"/>
                            <w:szCs w:val="16"/>
                          </w:rPr>
                          <w:t xml:space="preserve">I can use layers of two or more </w:t>
                        </w:r>
                        <w:proofErr w:type="spellStart"/>
                        <w:r w:rsidR="006A2FE8" w:rsidRPr="00443A3E">
                          <w:rPr>
                            <w:rFonts w:asciiTheme="minorHAnsi" w:hAnsiTheme="minorHAnsi" w:cstheme="minorHAnsi"/>
                            <w:color w:val="1A1A1A"/>
                            <w:sz w:val="16"/>
                            <w:szCs w:val="16"/>
                          </w:rPr>
                          <w:t>colours</w:t>
                        </w:r>
                        <w:proofErr w:type="spellEnd"/>
                        <w:r w:rsidR="006A2FE8" w:rsidRPr="00443A3E">
                          <w:rPr>
                            <w:rFonts w:asciiTheme="minorHAnsi" w:hAnsiTheme="minorHAnsi" w:cstheme="minorHAnsi"/>
                            <w:color w:val="1A1A1A"/>
                            <w:sz w:val="16"/>
                            <w:szCs w:val="16"/>
                          </w:rPr>
                          <w:t>.</w:t>
                        </w:r>
                      </w:p>
                      <w:p w:rsidR="006A2FE8" w:rsidRPr="00443A3E" w:rsidRDefault="00C24E6F" w:rsidP="00C24E6F">
                        <w:pPr>
                          <w:spacing w:after="160" w:line="259" w:lineRule="auto"/>
                          <w:rPr>
                            <w:rFonts w:asciiTheme="minorHAnsi" w:hAnsiTheme="minorHAnsi" w:cstheme="minorHAnsi"/>
                            <w:color w:val="1A1A1A"/>
                            <w:sz w:val="16"/>
                            <w:szCs w:val="16"/>
                          </w:rPr>
                        </w:pPr>
                        <w:r w:rsidRPr="00443A3E">
                          <w:rPr>
                            <w:rFonts w:asciiTheme="minorHAnsi" w:hAnsiTheme="minorHAnsi" w:cstheme="minorHAnsi"/>
                            <w:color w:val="1A1A1A"/>
                            <w:sz w:val="16"/>
                            <w:szCs w:val="16"/>
                          </w:rPr>
                          <w:t>*</w:t>
                        </w:r>
                        <w:r w:rsidR="006A2FE8" w:rsidRPr="00443A3E">
                          <w:rPr>
                            <w:rFonts w:asciiTheme="minorHAnsi" w:hAnsiTheme="minorHAnsi" w:cstheme="minorHAnsi"/>
                            <w:color w:val="1A1A1A"/>
                            <w:sz w:val="16"/>
                            <w:szCs w:val="16"/>
                          </w:rPr>
                          <w:t>I can replicate patterns observed in natural or built environments. </w:t>
                        </w:r>
                      </w:p>
                      <w:p w:rsidR="006A2FE8" w:rsidRPr="00443A3E" w:rsidRDefault="00C24E6F" w:rsidP="00C24E6F">
                        <w:pPr>
                          <w:spacing w:after="160" w:line="259" w:lineRule="auto"/>
                          <w:rPr>
                            <w:rFonts w:asciiTheme="minorHAnsi" w:hAnsiTheme="minorHAnsi" w:cstheme="minorHAnsi"/>
                            <w:color w:val="1A1A1A"/>
                            <w:sz w:val="16"/>
                            <w:szCs w:val="16"/>
                          </w:rPr>
                        </w:pPr>
                        <w:r w:rsidRPr="00443A3E">
                          <w:rPr>
                            <w:rFonts w:asciiTheme="minorHAnsi" w:hAnsiTheme="minorHAnsi" w:cstheme="minorHAnsi"/>
                            <w:color w:val="1A1A1A"/>
                            <w:sz w:val="16"/>
                            <w:szCs w:val="16"/>
                          </w:rPr>
                          <w:t>*</w:t>
                        </w:r>
                        <w:r w:rsidR="006A2FE8" w:rsidRPr="00443A3E">
                          <w:rPr>
                            <w:rFonts w:asciiTheme="minorHAnsi" w:hAnsiTheme="minorHAnsi" w:cstheme="minorHAnsi"/>
                            <w:color w:val="1A1A1A"/>
                            <w:sz w:val="16"/>
                            <w:szCs w:val="16"/>
                          </w:rPr>
                          <w:t>I can make printing blocks (e.g. from coiled string glued to a block).</w:t>
                        </w:r>
                      </w:p>
                      <w:p w:rsidR="003439B6" w:rsidRPr="00443A3E" w:rsidRDefault="00C24E6F" w:rsidP="006A2FE8">
                        <w:pPr>
                          <w:rPr>
                            <w:rFonts w:asciiTheme="minorHAnsi" w:hAnsiTheme="minorHAnsi" w:cstheme="minorHAnsi"/>
                            <w:bCs/>
                            <w:sz w:val="16"/>
                            <w:szCs w:val="16"/>
                          </w:rPr>
                        </w:pPr>
                        <w:r w:rsidRPr="00443A3E">
                          <w:rPr>
                            <w:rFonts w:asciiTheme="minorHAnsi" w:hAnsiTheme="minorHAnsi" w:cstheme="minorHAnsi"/>
                            <w:color w:val="1A1A1A"/>
                            <w:sz w:val="16"/>
                            <w:szCs w:val="16"/>
                          </w:rPr>
                          <w:t>*</w:t>
                        </w:r>
                        <w:r w:rsidR="006A2FE8" w:rsidRPr="00443A3E">
                          <w:rPr>
                            <w:rFonts w:asciiTheme="minorHAnsi" w:hAnsiTheme="minorHAnsi" w:cstheme="minorHAnsi"/>
                            <w:color w:val="1A1A1A"/>
                            <w:sz w:val="16"/>
                            <w:szCs w:val="16"/>
                          </w:rPr>
                          <w:t>I can make precise repeating patterns.</w:t>
                        </w:r>
                      </w:p>
                      <w:p w:rsidR="00A978CC" w:rsidRPr="00443A3E" w:rsidRDefault="00A978CC" w:rsidP="00A978CC">
                        <w:pPr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</w:pPr>
                      </w:p>
                      <w:p w:rsidR="00A978CC" w:rsidRPr="00443A3E" w:rsidRDefault="00A978CC" w:rsidP="00A978CC">
                        <w:pPr>
                          <w:rPr>
                            <w:rFonts w:asciiTheme="minorHAnsi" w:hAnsiTheme="minorHAnsi" w:cstheme="minorHAnsi"/>
                            <w:i/>
                            <w:color w:val="FF6600"/>
                            <w:sz w:val="16"/>
                            <w:szCs w:val="16"/>
                          </w:rPr>
                        </w:pPr>
                      </w:p>
                      <w:p w:rsidR="00A978CC" w:rsidRPr="00443A3E" w:rsidRDefault="00A978CC" w:rsidP="00A978CC">
                        <w:pPr>
                          <w:rPr>
                            <w:rFonts w:asciiTheme="minorHAnsi" w:hAnsiTheme="minorHAnsi" w:cstheme="minorHAnsi"/>
                            <w:i/>
                            <w:color w:val="FF6600"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shape id="Text Box 5" o:spid="_x0000_s1029" type="#_x0000_t202" style="position:absolute;left:60511;top:11439;width:13823;height:185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">
                  <v:textbox>
                    <w:txbxContent>
                      <w:p w:rsidR="00A978CC" w:rsidRPr="00443A3E" w:rsidRDefault="00A978CC" w:rsidP="00A978CC">
                        <w:pPr>
                          <w:rPr>
                            <w:rFonts w:asciiTheme="minorHAnsi" w:hAnsiTheme="minorHAnsi" w:cstheme="minorHAnsi"/>
                            <w:color w:val="00FF00"/>
                            <w:sz w:val="16"/>
                            <w:szCs w:val="16"/>
                          </w:rPr>
                        </w:pPr>
                        <w:r w:rsidRPr="00443A3E">
                          <w:rPr>
                            <w:rFonts w:asciiTheme="minorHAnsi" w:hAnsiTheme="minorHAnsi" w:cstheme="minorHAnsi"/>
                            <w:b/>
                            <w:color w:val="00FF00"/>
                            <w:sz w:val="16"/>
                            <w:szCs w:val="16"/>
                          </w:rPr>
                          <w:t>D</w:t>
                        </w:r>
                        <w:r w:rsidR="003439B6" w:rsidRPr="00443A3E">
                          <w:rPr>
                            <w:rFonts w:asciiTheme="minorHAnsi" w:hAnsiTheme="minorHAnsi" w:cstheme="minorHAnsi"/>
                            <w:b/>
                            <w:color w:val="00FF00"/>
                            <w:sz w:val="16"/>
                            <w:szCs w:val="16"/>
                          </w:rPr>
                          <w:t>&amp;</w:t>
                        </w:r>
                        <w:r w:rsidRPr="00443A3E">
                          <w:rPr>
                            <w:rFonts w:asciiTheme="minorHAnsi" w:hAnsiTheme="minorHAnsi" w:cstheme="minorHAnsi"/>
                            <w:b/>
                            <w:color w:val="00FF00"/>
                            <w:sz w:val="16"/>
                            <w:szCs w:val="16"/>
                          </w:rPr>
                          <w:t>T</w:t>
                        </w:r>
                        <w:r w:rsidRPr="00443A3E">
                          <w:rPr>
                            <w:rFonts w:asciiTheme="minorHAnsi" w:hAnsiTheme="minorHAnsi" w:cstheme="minorHAnsi"/>
                            <w:color w:val="00FF00"/>
                            <w:sz w:val="16"/>
                            <w:szCs w:val="16"/>
                          </w:rPr>
                          <w:t xml:space="preserve">: </w:t>
                        </w:r>
                        <w:r w:rsidR="003439B6" w:rsidRPr="00F078A9">
                          <w:rPr>
                            <w:rFonts w:asciiTheme="minorHAnsi" w:hAnsiTheme="minorHAnsi" w:cstheme="minorHAnsi"/>
                            <w:sz w:val="16"/>
                            <w:szCs w:val="16"/>
                            <w:u w:val="single"/>
                          </w:rPr>
                          <w:t>Biscuits</w:t>
                        </w:r>
                        <w:r w:rsidR="00F078A9">
                          <w:rPr>
                            <w:rFonts w:asciiTheme="minorHAnsi" w:hAnsiTheme="minorHAnsi" w:cstheme="minorHAnsi"/>
                            <w:sz w:val="16"/>
                            <w:szCs w:val="16"/>
                            <w:u w:val="single"/>
                          </w:rPr>
                          <w:t>…</w:t>
                        </w:r>
                      </w:p>
                      <w:p w:rsidR="00926862" w:rsidRPr="00F078A9" w:rsidRDefault="00F078A9" w:rsidP="00F078A9">
                        <w:pPr>
                          <w:spacing w:after="160" w:line="259" w:lineRule="auto"/>
                          <w:rPr>
                            <w:rFonts w:asciiTheme="minorHAnsi" w:hAnsiTheme="minorHAnsi" w:cstheme="minorHAnsi"/>
                            <w:color w:val="1A1A1A"/>
                            <w:sz w:val="16"/>
                            <w:szCs w:val="16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1A1A1A"/>
                            <w:sz w:val="16"/>
                            <w:szCs w:val="16"/>
                          </w:rPr>
                          <w:t>*</w:t>
                        </w:r>
                        <w:r w:rsidR="00926862" w:rsidRPr="00F078A9">
                          <w:rPr>
                            <w:rFonts w:asciiTheme="minorHAnsi" w:hAnsiTheme="minorHAnsi" w:cstheme="minorHAnsi"/>
                            <w:color w:val="1A1A1A"/>
                            <w:sz w:val="16"/>
                            <w:szCs w:val="16"/>
                          </w:rPr>
                          <w:t>I can cut, peel or grate ingredients safely and hygienically.</w:t>
                        </w:r>
                      </w:p>
                      <w:p w:rsidR="00926862" w:rsidRPr="00F078A9" w:rsidRDefault="00F078A9" w:rsidP="00F078A9">
                        <w:pPr>
                          <w:spacing w:after="160" w:line="259" w:lineRule="auto"/>
                          <w:rPr>
                            <w:rFonts w:asciiTheme="minorHAnsi" w:hAnsiTheme="minorHAnsi" w:cstheme="minorHAnsi"/>
                            <w:color w:val="1A1A1A"/>
                            <w:sz w:val="16"/>
                            <w:szCs w:val="16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1A1A1A"/>
                            <w:sz w:val="16"/>
                            <w:szCs w:val="16"/>
                          </w:rPr>
                          <w:t>*</w:t>
                        </w:r>
                        <w:r w:rsidR="00926862" w:rsidRPr="00F078A9">
                          <w:rPr>
                            <w:rFonts w:asciiTheme="minorHAnsi" w:hAnsiTheme="minorHAnsi" w:cstheme="minorHAnsi"/>
                            <w:color w:val="1A1A1A"/>
                            <w:sz w:val="16"/>
                            <w:szCs w:val="16"/>
                          </w:rPr>
                          <w:t>I can measure or weigh using measuring cups or electronic scales.</w:t>
                        </w:r>
                      </w:p>
                      <w:p w:rsidR="00A978CC" w:rsidRPr="00443A3E" w:rsidRDefault="00F078A9" w:rsidP="00926862">
                        <w:pPr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1A1A1A"/>
                            <w:sz w:val="16"/>
                            <w:szCs w:val="16"/>
                          </w:rPr>
                          <w:t>*</w:t>
                        </w:r>
                        <w:r w:rsidR="00926862" w:rsidRPr="00443A3E">
                          <w:rPr>
                            <w:rFonts w:asciiTheme="minorHAnsi" w:hAnsiTheme="minorHAnsi" w:cstheme="minorHAnsi"/>
                            <w:color w:val="1A1A1A"/>
                            <w:sz w:val="16"/>
                            <w:szCs w:val="16"/>
                          </w:rPr>
                          <w:t>I can assemble or cook ingredients</w:t>
                        </w:r>
                      </w:p>
                    </w:txbxContent>
                  </v:textbox>
                </v:shape>
                <v:shape id="Text Box 6" o:spid="_x0000_s1030" type="#_x0000_t202" style="position:absolute;left:16719;top:1238;width:15091;height:61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">
                  <v:textbox>
                    <w:txbxContent>
                      <w:p w:rsidR="00A978CC" w:rsidRPr="00443A3E" w:rsidRDefault="00A978CC" w:rsidP="00A978CC">
                        <w:pPr>
                          <w:rPr>
                            <w:rFonts w:asciiTheme="minorHAnsi" w:hAnsiTheme="minorHAnsi" w:cstheme="minorHAnsi"/>
                            <w:color w:val="0000FF"/>
                            <w:sz w:val="16"/>
                            <w:szCs w:val="16"/>
                          </w:rPr>
                        </w:pPr>
                        <w:r w:rsidRPr="00443A3E">
                          <w:rPr>
                            <w:rFonts w:asciiTheme="minorHAnsi" w:hAnsiTheme="minorHAnsi" w:cstheme="minorHAnsi"/>
                            <w:color w:val="0000FF"/>
                            <w:sz w:val="16"/>
                            <w:szCs w:val="16"/>
                          </w:rPr>
                          <w:t xml:space="preserve">Literacy: </w:t>
                        </w:r>
                      </w:p>
                      <w:p w:rsidR="002D5DAA" w:rsidRPr="00443A3E" w:rsidRDefault="003439B6" w:rsidP="00A978CC">
                        <w:pPr>
                          <w:suppressOverlap/>
                          <w:rPr>
                            <w:rFonts w:asciiTheme="minorHAnsi" w:hAnsiTheme="minorHAnsi" w:cstheme="minorHAnsi"/>
                            <w:sz w:val="16"/>
                            <w:szCs w:val="16"/>
                            <w:u w:val="single"/>
                            <w:lang w:val="en-GB"/>
                          </w:rPr>
                        </w:pPr>
                        <w:r w:rsidRPr="00443A3E">
                          <w:rPr>
                            <w:rFonts w:asciiTheme="minorHAnsi" w:hAnsiTheme="minorHAnsi" w:cstheme="minorHAnsi"/>
                            <w:sz w:val="16"/>
                            <w:szCs w:val="16"/>
                            <w:u w:val="single"/>
                            <w:lang w:val="en-GB"/>
                          </w:rPr>
                          <w:t>Non-fiction</w:t>
                        </w:r>
                        <w:r w:rsidR="00A52ED9" w:rsidRPr="00443A3E">
                          <w:rPr>
                            <w:rFonts w:asciiTheme="minorHAnsi" w:hAnsiTheme="minorHAnsi" w:cstheme="minorHAnsi"/>
                            <w:sz w:val="16"/>
                            <w:szCs w:val="16"/>
                            <w:u w:val="single"/>
                            <w:lang w:val="en-GB"/>
                          </w:rPr>
                          <w:t xml:space="preserve"> </w:t>
                        </w:r>
                        <w:r w:rsidR="00197E3D">
                          <w:rPr>
                            <w:rFonts w:asciiTheme="minorHAnsi" w:hAnsiTheme="minorHAnsi" w:cstheme="minorHAnsi"/>
                            <w:sz w:val="16"/>
                            <w:szCs w:val="16"/>
                            <w:u w:val="single"/>
                            <w:lang w:val="en-GB"/>
                          </w:rPr>
                          <w:t xml:space="preserve">- </w:t>
                        </w:r>
                        <w:r w:rsidR="00A52ED9" w:rsidRPr="00443A3E">
                          <w:rPr>
                            <w:rFonts w:asciiTheme="minorHAnsi" w:hAnsiTheme="minorHAnsi" w:cstheme="minorHAnsi"/>
                            <w:sz w:val="16"/>
                            <w:szCs w:val="16"/>
                            <w:u w:val="single"/>
                            <w:lang w:val="en-GB"/>
                          </w:rPr>
                          <w:t>Instructions</w:t>
                        </w:r>
                        <w:r w:rsidR="00C24E6F" w:rsidRPr="00443A3E">
                          <w:rPr>
                            <w:rFonts w:asciiTheme="minorHAnsi" w:hAnsiTheme="minorHAnsi" w:cstheme="minorHAnsi"/>
                            <w:sz w:val="16"/>
                            <w:szCs w:val="16"/>
                            <w:u w:val="single"/>
                            <w:lang w:val="en-GB"/>
                          </w:rPr>
                          <w:t>…</w:t>
                        </w:r>
                      </w:p>
                      <w:p w:rsidR="00A978CC" w:rsidRPr="00443A3E" w:rsidRDefault="002D5DAA" w:rsidP="00A978CC">
                        <w:pPr>
                          <w:suppressOverlap/>
                          <w:rPr>
                            <w:rFonts w:asciiTheme="minorHAnsi" w:hAnsiTheme="minorHAnsi" w:cstheme="minorHAnsi"/>
                            <w:sz w:val="16"/>
                            <w:szCs w:val="16"/>
                            <w:lang w:val="en-GB"/>
                          </w:rPr>
                        </w:pPr>
                        <w:r w:rsidRPr="00443A3E">
                          <w:rPr>
                            <w:rFonts w:asciiTheme="minorHAnsi" w:hAnsiTheme="minorHAnsi" w:cstheme="minorHAnsi"/>
                            <w:sz w:val="16"/>
                            <w:szCs w:val="16"/>
                            <w:lang w:val="en-GB"/>
                          </w:rPr>
                          <w:t>*</w:t>
                        </w:r>
                        <w:r w:rsidR="003439B6" w:rsidRPr="00443A3E">
                          <w:rPr>
                            <w:rFonts w:asciiTheme="minorHAnsi" w:hAnsiTheme="minorHAnsi" w:cstheme="minorHAnsi"/>
                            <w:sz w:val="16"/>
                            <w:szCs w:val="16"/>
                            <w:lang w:val="en-GB"/>
                          </w:rPr>
                          <w:t>No</w:t>
                        </w:r>
                        <w:r w:rsidR="00197E3D">
                          <w:rPr>
                            <w:rFonts w:asciiTheme="minorHAnsi" w:hAnsiTheme="minorHAnsi" w:cstheme="minorHAnsi"/>
                            <w:sz w:val="16"/>
                            <w:szCs w:val="16"/>
                            <w:lang w:val="en-GB"/>
                          </w:rPr>
                          <w:t>n-Chronological Reports</w:t>
                        </w:r>
                        <w:r w:rsidR="003439B6" w:rsidRPr="00443A3E">
                          <w:rPr>
                            <w:rFonts w:asciiTheme="minorHAnsi" w:hAnsiTheme="minorHAnsi" w:cstheme="minorHAnsi"/>
                            <w:sz w:val="16"/>
                            <w:szCs w:val="16"/>
                            <w:lang w:val="en-GB"/>
                          </w:rPr>
                          <w:t xml:space="preserve">, Recounts, Diaries.  </w:t>
                        </w:r>
                      </w:p>
                      <w:p w:rsidR="00A978CC" w:rsidRPr="00443A3E" w:rsidRDefault="00A978CC" w:rsidP="00A978CC">
                        <w:pPr>
                          <w:suppressOverlap/>
                          <w:rPr>
                            <w:rFonts w:asciiTheme="minorHAnsi" w:hAnsiTheme="minorHAnsi" w:cstheme="minorHAnsi"/>
                            <w:sz w:val="16"/>
                            <w:szCs w:val="16"/>
                            <w:lang w:val="en-GB"/>
                          </w:rPr>
                        </w:pPr>
                      </w:p>
                      <w:p w:rsidR="00A978CC" w:rsidRPr="00443A3E" w:rsidRDefault="00A978CC" w:rsidP="00A978CC">
                        <w:pPr>
                          <w:suppressOverlap/>
                          <w:rPr>
                            <w:rFonts w:asciiTheme="minorHAnsi" w:hAnsiTheme="minorHAnsi" w:cstheme="minorHAnsi"/>
                            <w:sz w:val="16"/>
                            <w:szCs w:val="16"/>
                            <w:lang w:val="en-GB"/>
                          </w:rPr>
                        </w:pPr>
                      </w:p>
                      <w:p w:rsidR="00A978CC" w:rsidRPr="00443A3E" w:rsidRDefault="00A978CC" w:rsidP="00A978CC">
                        <w:pPr>
                          <w:suppressOverlap/>
                          <w:rPr>
                            <w:rFonts w:asciiTheme="minorHAnsi" w:hAnsiTheme="minorHAnsi" w:cstheme="minorHAnsi"/>
                            <w:sz w:val="16"/>
                            <w:szCs w:val="16"/>
                            <w:lang w:val="en-GB"/>
                          </w:rPr>
                        </w:pPr>
                      </w:p>
                      <w:p w:rsidR="00A978CC" w:rsidRPr="00443A3E" w:rsidRDefault="00A978CC" w:rsidP="00A978CC">
                        <w:pPr>
                          <w:rPr>
                            <w:rFonts w:asciiTheme="minorHAnsi" w:hAnsiTheme="minorHAnsi" w:cstheme="minorHAnsi"/>
                            <w:i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shape id="Text Box 7" o:spid="_x0000_s1031" type="#_x0000_t202" style="position:absolute;left:45229;top:45913;width:18135;height:32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">
                  <v:textbox>
                    <w:txbxContent>
                      <w:p w:rsidR="00446EC6" w:rsidRPr="00443A3E" w:rsidRDefault="00A978CC" w:rsidP="00A978CC">
                        <w:pPr>
                          <w:rPr>
                            <w:rFonts w:asciiTheme="minorHAnsi" w:hAnsiTheme="minorHAnsi" w:cstheme="minorHAnsi"/>
                            <w:b/>
                            <w:i/>
                            <w:color w:val="000000"/>
                            <w:sz w:val="16"/>
                            <w:szCs w:val="16"/>
                          </w:rPr>
                        </w:pPr>
                        <w:r w:rsidRPr="00443A3E">
                          <w:rPr>
                            <w:rFonts w:asciiTheme="minorHAnsi" w:hAnsiTheme="minorHAnsi" w:cstheme="minorHAnsi"/>
                            <w:b/>
                            <w:color w:val="FF0000"/>
                            <w:sz w:val="16"/>
                            <w:szCs w:val="16"/>
                          </w:rPr>
                          <w:t xml:space="preserve">Topic: </w:t>
                        </w:r>
                        <w:r w:rsidRPr="00F078A9">
                          <w:rPr>
                            <w:rFonts w:asciiTheme="minorHAnsi" w:hAnsiTheme="minorHAnsi" w:cstheme="minorHAnsi"/>
                            <w:b/>
                            <w:color w:val="000000"/>
                            <w:sz w:val="16"/>
                            <w:szCs w:val="16"/>
                          </w:rPr>
                          <w:t>Entertainment</w:t>
                        </w:r>
                        <w:r w:rsidR="00443A3E" w:rsidRPr="00F078A9">
                          <w:rPr>
                            <w:rFonts w:asciiTheme="minorHAnsi" w:hAnsiTheme="minorHAnsi" w:cstheme="minorHAnsi"/>
                            <w:b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r w:rsidR="00446EC6" w:rsidRPr="00F078A9">
                          <w:rPr>
                            <w:rFonts w:asciiTheme="minorHAnsi" w:hAnsiTheme="minorHAnsi" w:cstheme="minorHAnsi"/>
                            <w:b/>
                            <w:color w:val="000000"/>
                            <w:sz w:val="16"/>
                            <w:szCs w:val="16"/>
                          </w:rPr>
                          <w:t>(Gold Pathway)</w:t>
                        </w:r>
                      </w:p>
                    </w:txbxContent>
                  </v:textbox>
                </v:shape>
                <v:shape id="Text Box 8" o:spid="_x0000_s1032" type="#_x0000_t202" style="position:absolute;left:1328;top:10023;width:14959;height:9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">
                  <v:textbox>
                    <w:txbxContent>
                      <w:p w:rsidR="00926862" w:rsidRPr="00443A3E" w:rsidRDefault="00A978CC" w:rsidP="00926862">
                        <w:pPr>
                          <w:rPr>
                            <w:rFonts w:asciiTheme="minorHAnsi" w:hAnsiTheme="minorHAnsi" w:cstheme="minorHAnsi"/>
                            <w:sz w:val="16"/>
                            <w:szCs w:val="16"/>
                            <w:u w:val="single"/>
                          </w:rPr>
                        </w:pPr>
                        <w:r w:rsidRPr="00443A3E">
                          <w:rPr>
                            <w:rFonts w:asciiTheme="minorHAnsi" w:hAnsiTheme="minorHAnsi" w:cstheme="minorHAnsi"/>
                            <w:b/>
                            <w:color w:val="333399"/>
                            <w:sz w:val="16"/>
                            <w:szCs w:val="16"/>
                          </w:rPr>
                          <w:t>R.E</w:t>
                        </w:r>
                        <w:r w:rsidRPr="00443A3E">
                          <w:rPr>
                            <w:rFonts w:asciiTheme="minorHAnsi" w:hAnsiTheme="minorHAnsi" w:cstheme="minorHAnsi"/>
                            <w:b/>
                            <w:sz w:val="16"/>
                            <w:szCs w:val="16"/>
                          </w:rPr>
                          <w:t>:</w:t>
                        </w:r>
                        <w:r w:rsidR="00926862" w:rsidRPr="00443A3E">
                          <w:rPr>
                            <w:rFonts w:asciiTheme="minorHAnsi" w:hAnsiTheme="minorHAnsi" w:cstheme="minorHAnsi"/>
                            <w:b/>
                            <w:sz w:val="16"/>
                            <w:szCs w:val="16"/>
                          </w:rPr>
                          <w:t xml:space="preserve"> </w:t>
                        </w:r>
                        <w:r w:rsidR="00443A3E" w:rsidRPr="00443A3E">
                          <w:rPr>
                            <w:rFonts w:asciiTheme="minorHAnsi" w:hAnsiTheme="minorHAnsi" w:cstheme="minorHAnsi"/>
                            <w:sz w:val="16"/>
                            <w:szCs w:val="16"/>
                            <w:u w:val="single"/>
                          </w:rPr>
                          <w:t>Understanding</w:t>
                        </w:r>
                        <w:r w:rsidR="00926862" w:rsidRPr="00443A3E">
                          <w:rPr>
                            <w:rFonts w:asciiTheme="minorHAnsi" w:hAnsiTheme="minorHAnsi" w:cstheme="minorHAnsi"/>
                            <w:sz w:val="16"/>
                            <w:szCs w:val="16"/>
                            <w:u w:val="single"/>
                          </w:rPr>
                          <w:t xml:space="preserve"> Values</w:t>
                        </w:r>
                        <w:r w:rsidR="00C24E6F" w:rsidRPr="00443A3E">
                          <w:rPr>
                            <w:rFonts w:asciiTheme="minorHAnsi" w:hAnsiTheme="minorHAnsi" w:cstheme="minorHAnsi"/>
                            <w:sz w:val="16"/>
                            <w:szCs w:val="16"/>
                            <w:u w:val="single"/>
                          </w:rPr>
                          <w:t>...</w:t>
                        </w:r>
                      </w:p>
                      <w:p w:rsidR="00926862" w:rsidRPr="00443A3E" w:rsidRDefault="00443A3E" w:rsidP="00926862">
                        <w:pPr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</w:pPr>
                        <w:r w:rsidRPr="00443A3E">
                          <w:rPr>
                            <w:rFonts w:asciiTheme="minorHAnsi" w:hAnsiTheme="minorHAnsi" w:cstheme="minorHAnsi"/>
                            <w:b/>
                            <w:bCs/>
                            <w:sz w:val="16"/>
                            <w:szCs w:val="16"/>
                          </w:rPr>
                          <w:t>*</w:t>
                        </w:r>
                        <w:r w:rsidR="00926862" w:rsidRPr="00443A3E"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  <w:t xml:space="preserve">Explore gifts and why people receive them. </w:t>
                        </w:r>
                      </w:p>
                      <w:p w:rsidR="00A978CC" w:rsidRPr="00443A3E" w:rsidRDefault="00443A3E" w:rsidP="00926862">
                        <w:pPr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</w:pPr>
                        <w:r w:rsidRPr="00443A3E"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  <w:t>*</w:t>
                        </w:r>
                        <w:r w:rsidR="00926862" w:rsidRPr="00443A3E"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  <w:t>Christia</w:t>
                        </w:r>
                        <w:r w:rsidRPr="00443A3E"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  <w:t xml:space="preserve">n celebration of Christmas - importance and how it is </w:t>
                        </w:r>
                        <w:r w:rsidR="00926862" w:rsidRPr="00443A3E"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  <w:t>celebrated.</w:t>
                        </w:r>
                        <w:r w:rsidR="00926862" w:rsidRPr="00443A3E">
                          <w:rPr>
                            <w:rFonts w:asciiTheme="minorHAnsi" w:hAnsiTheme="minorHAnsi" w:cstheme="minorHAnsi"/>
                            <w:b/>
                            <w:bCs/>
                            <w:sz w:val="16"/>
                            <w:szCs w:val="16"/>
                          </w:rPr>
                          <w:t xml:space="preserve"> </w:t>
                        </w:r>
                        <w:r w:rsidR="00A978CC" w:rsidRPr="00443A3E"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  <w:t xml:space="preserve"> </w:t>
                        </w:r>
                      </w:p>
                      <w:p w:rsidR="00A978CC" w:rsidRPr="00443A3E" w:rsidRDefault="00A978CC" w:rsidP="00A978CC">
                        <w:pPr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</w:pPr>
                      </w:p>
                      <w:p w:rsidR="00A978CC" w:rsidRPr="00443A3E" w:rsidRDefault="00A978CC" w:rsidP="00A978CC">
                        <w:pPr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shape id="Text Box 9" o:spid="_x0000_s1033" type="#_x0000_t202" style="position:absolute;left:32382;top:1238;width:11663;height:370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">
                  <v:textbox>
                    <w:txbxContent>
                      <w:p w:rsidR="006556D9" w:rsidRPr="00B1157C" w:rsidRDefault="00A978CC" w:rsidP="00E11FEF">
                        <w:pPr>
                          <w:rPr>
                            <w:rFonts w:asciiTheme="minorHAnsi" w:hAnsiTheme="minorHAnsi" w:cstheme="minorHAnsi"/>
                            <w:b/>
                            <w:color w:val="808080"/>
                            <w:sz w:val="16"/>
                            <w:szCs w:val="16"/>
                            <w:u w:val="single"/>
                          </w:rPr>
                        </w:pPr>
                        <w:r w:rsidRPr="00443A3E">
                          <w:rPr>
                            <w:rFonts w:asciiTheme="minorHAnsi" w:hAnsiTheme="minorHAnsi" w:cstheme="minorHAnsi"/>
                            <w:b/>
                            <w:color w:val="808080"/>
                            <w:sz w:val="16"/>
                            <w:szCs w:val="16"/>
                          </w:rPr>
                          <w:t>Geography:</w:t>
                        </w:r>
                        <w:r w:rsidR="00E11FEF" w:rsidRPr="00443A3E"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  <w:t xml:space="preserve"> </w:t>
                        </w:r>
                        <w:r w:rsidR="00E11FEF" w:rsidRPr="00B1157C">
                          <w:rPr>
                            <w:rFonts w:asciiTheme="minorHAnsi" w:hAnsiTheme="minorHAnsi" w:cstheme="minorHAnsi"/>
                            <w:sz w:val="16"/>
                            <w:szCs w:val="16"/>
                            <w:u w:val="single"/>
                          </w:rPr>
                          <w:t>All Around the World</w:t>
                        </w:r>
                        <w:r w:rsidR="00B1157C">
                          <w:rPr>
                            <w:rFonts w:asciiTheme="minorHAnsi" w:hAnsiTheme="minorHAnsi" w:cstheme="minorHAnsi"/>
                            <w:sz w:val="16"/>
                            <w:szCs w:val="16"/>
                            <w:u w:val="single"/>
                          </w:rPr>
                          <w:t>…</w:t>
                        </w:r>
                      </w:p>
                      <w:p w:rsidR="00E11FEF" w:rsidRPr="00B1157C" w:rsidRDefault="00B1157C" w:rsidP="00B1157C">
                        <w:pPr>
                          <w:spacing w:after="160" w:line="259" w:lineRule="auto"/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  <w:t>*</w:t>
                        </w:r>
                        <w:r w:rsidR="00E11FEF" w:rsidRPr="00B1157C"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  <w:t xml:space="preserve">I can name and locate the Equator, Northern Hemisphere and Southern Hemisphere. </w:t>
                        </w:r>
                      </w:p>
                      <w:p w:rsidR="00E11FEF" w:rsidRPr="00B1157C" w:rsidRDefault="00B1157C" w:rsidP="00B1157C">
                        <w:pPr>
                          <w:spacing w:after="160" w:line="259" w:lineRule="auto"/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  <w:t>*</w:t>
                        </w:r>
                        <w:r w:rsidR="00E11FEF" w:rsidRPr="00B1157C"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  <w:t>I can name and locate the Tropics of Cancer an</w:t>
                        </w:r>
                        <w:r w:rsidR="0088307A"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  <w:t>d Capricorn, Arctic</w:t>
                        </w:r>
                        <w:r w:rsidR="00E11FEF" w:rsidRPr="00B1157C"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  <w:t xml:space="preserve"> Circle </w:t>
                        </w:r>
                        <w:bookmarkStart w:id="1" w:name="_GoBack"/>
                        <w:bookmarkEnd w:id="1"/>
                        <w:r w:rsidR="00E11FEF" w:rsidRPr="00B1157C"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  <w:t xml:space="preserve">and date time zones. </w:t>
                        </w:r>
                      </w:p>
                      <w:p w:rsidR="00E11FEF" w:rsidRPr="00B1157C" w:rsidRDefault="00B1157C" w:rsidP="00B1157C">
                        <w:pPr>
                          <w:spacing w:after="160" w:line="259" w:lineRule="auto"/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  <w:t>*</w:t>
                        </w:r>
                        <w:r w:rsidR="00E11FEF" w:rsidRPr="00B1157C"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  <w:t xml:space="preserve">I can describe some of the characteristics of these geographical areas. </w:t>
                        </w:r>
                      </w:p>
                      <w:p w:rsidR="00E11FEF" w:rsidRPr="00C30FAD" w:rsidRDefault="00C30FAD" w:rsidP="00C30FAD">
                        <w:pPr>
                          <w:spacing w:after="160" w:line="259" w:lineRule="auto"/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  <w:t>*</w:t>
                        </w:r>
                        <w:r w:rsidR="00E11FEF" w:rsidRPr="00C30FAD"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  <w:t xml:space="preserve">I can describe how geographical similarities and differences between countries. </w:t>
                        </w:r>
                      </w:p>
                      <w:p w:rsidR="00A978CC" w:rsidRPr="00443A3E" w:rsidRDefault="00A978CC" w:rsidP="00E11FEF">
                        <w:pPr>
                          <w:rPr>
                            <w:rFonts w:asciiTheme="minorHAnsi" w:hAnsiTheme="minorHAnsi" w:cstheme="minorHAnsi"/>
                            <w:color w:val="808080"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shape id="Text Box 10" o:spid="_x0000_s1034" type="#_x0000_t202" style="position:absolute;left:16878;top:7803;width:14798;height:303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">
                  <v:textbox>
                    <w:txbxContent>
                      <w:p w:rsidR="00E11FEF" w:rsidRPr="00116735" w:rsidRDefault="00A978CC" w:rsidP="00116735">
                        <w:pPr>
                          <w:rPr>
                            <w:rFonts w:asciiTheme="minorHAnsi" w:hAnsiTheme="minorHAnsi" w:cstheme="minorHAnsi"/>
                            <w:sz w:val="16"/>
                            <w:szCs w:val="16"/>
                            <w:u w:val="single"/>
                          </w:rPr>
                        </w:pPr>
                        <w:r w:rsidRPr="00443A3E">
                          <w:rPr>
                            <w:rFonts w:asciiTheme="minorHAnsi" w:hAnsiTheme="minorHAnsi" w:cstheme="minorHAnsi"/>
                            <w:color w:val="0000FF"/>
                            <w:sz w:val="16"/>
                            <w:szCs w:val="16"/>
                          </w:rPr>
                          <w:t xml:space="preserve">Science: </w:t>
                        </w:r>
                        <w:r w:rsidR="00116735" w:rsidRPr="00116735">
                          <w:rPr>
                            <w:rFonts w:asciiTheme="minorHAnsi" w:hAnsiTheme="minorHAnsi" w:cstheme="minorHAnsi"/>
                            <w:sz w:val="16"/>
                            <w:szCs w:val="16"/>
                            <w:u w:val="single"/>
                          </w:rPr>
                          <w:t>Artful Flowers, Fruits and Seeds</w:t>
                        </w:r>
                        <w:r w:rsidR="00116735">
                          <w:rPr>
                            <w:rFonts w:asciiTheme="minorHAnsi" w:hAnsiTheme="minorHAnsi" w:cstheme="minorHAnsi"/>
                            <w:sz w:val="16"/>
                            <w:szCs w:val="16"/>
                            <w:u w:val="single"/>
                          </w:rPr>
                          <w:t>…</w:t>
                        </w:r>
                      </w:p>
                      <w:p w:rsidR="00E11FEF" w:rsidRPr="00443A3E" w:rsidRDefault="00116735" w:rsidP="00E11FEF">
                        <w:pPr>
                          <w:pStyle w:val="NoSpacing"/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  <w:t>*</w:t>
                        </w:r>
                        <w:r w:rsidR="00E11FEF" w:rsidRPr="00443A3E"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  <w:t>Pupils should be taught to:</w:t>
                        </w:r>
                      </w:p>
                      <w:p w:rsidR="00E11FEF" w:rsidRPr="00443A3E" w:rsidRDefault="00E11FEF" w:rsidP="00E11FEF">
                        <w:pPr>
                          <w:rPr>
                            <w:rFonts w:asciiTheme="minorHAnsi" w:hAnsiTheme="minorHAnsi" w:cstheme="minorHAnsi"/>
                            <w:sz w:val="16"/>
                            <w:szCs w:val="16"/>
                            <w:shd w:val="clear" w:color="auto" w:fill="FFFFFF"/>
                          </w:rPr>
                        </w:pPr>
                        <w:r w:rsidRPr="00443A3E">
                          <w:rPr>
                            <w:rFonts w:asciiTheme="minorHAnsi" w:hAnsiTheme="minorHAnsi" w:cstheme="minorHAnsi"/>
                            <w:sz w:val="16"/>
                            <w:szCs w:val="16"/>
                            <w:shd w:val="clear" w:color="auto" w:fill="FFFFFF"/>
                          </w:rPr>
                          <w:t>Explore the part that flowers play in the life cycle of flowering plants.</w:t>
                        </w:r>
                      </w:p>
                      <w:p w:rsidR="00E11FEF" w:rsidRPr="00443A3E" w:rsidRDefault="00E11FEF" w:rsidP="00E11FEF">
                        <w:pPr>
                          <w:pStyle w:val="ListParagraph"/>
                          <w:rPr>
                            <w:rFonts w:asciiTheme="minorHAnsi" w:hAnsiTheme="minorHAnsi" w:cstheme="minorHAnsi"/>
                            <w:color w:val="404040" w:themeColor="text1" w:themeTint="BF"/>
                            <w:sz w:val="16"/>
                            <w:szCs w:val="16"/>
                            <w:shd w:val="clear" w:color="auto" w:fill="FFFFFF"/>
                          </w:rPr>
                        </w:pPr>
                      </w:p>
                      <w:p w:rsidR="00E11FEF" w:rsidRPr="00443A3E" w:rsidRDefault="00E11FEF" w:rsidP="00E11FEF">
                        <w:pPr>
                          <w:autoSpaceDE w:val="0"/>
                          <w:autoSpaceDN w:val="0"/>
                          <w:adjustRightInd w:val="0"/>
                          <w:rPr>
                            <w:rFonts w:asciiTheme="minorHAnsi" w:hAnsiTheme="minorHAnsi" w:cstheme="minorHAnsi"/>
                            <w:color w:val="000000"/>
                            <w:sz w:val="16"/>
                            <w:szCs w:val="16"/>
                            <w:u w:val="single"/>
                          </w:rPr>
                        </w:pPr>
                        <w:r w:rsidRPr="00443A3E">
                          <w:rPr>
                            <w:rFonts w:asciiTheme="minorHAnsi" w:hAnsiTheme="minorHAnsi" w:cstheme="minorHAnsi"/>
                            <w:color w:val="000000"/>
                            <w:sz w:val="16"/>
                            <w:szCs w:val="16"/>
                            <w:u w:val="single"/>
                          </w:rPr>
                          <w:t>Scientific Enquiry (Key Skills)</w:t>
                        </w:r>
                      </w:p>
                      <w:p w:rsidR="00E11FEF" w:rsidRPr="00443A3E" w:rsidRDefault="00E11FEF" w:rsidP="00E11FEF">
                        <w:pPr>
                          <w:autoSpaceDE w:val="0"/>
                          <w:autoSpaceDN w:val="0"/>
                          <w:adjustRightInd w:val="0"/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</w:pPr>
                        <w:r w:rsidRPr="00443A3E"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  <w:t>Make systematic and careful observations.</w:t>
                        </w:r>
                      </w:p>
                      <w:p w:rsidR="00E11FEF" w:rsidRPr="00443A3E" w:rsidRDefault="00E11FEF" w:rsidP="00E11FEF">
                        <w:pPr>
                          <w:autoSpaceDE w:val="0"/>
                          <w:autoSpaceDN w:val="0"/>
                          <w:adjustRightInd w:val="0"/>
                          <w:rPr>
                            <w:rFonts w:asciiTheme="minorHAnsi" w:hAnsiTheme="minorHAnsi" w:cstheme="minorHAnsi"/>
                            <w:color w:val="000000"/>
                            <w:sz w:val="16"/>
                            <w:szCs w:val="16"/>
                            <w:u w:val="single"/>
                          </w:rPr>
                        </w:pPr>
                        <w:r w:rsidRPr="00443A3E"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  <w:t>Record findings using simple scientific language, drawings and labelled diagrams.</w:t>
                        </w:r>
                      </w:p>
                      <w:p w:rsidR="00E11FEF" w:rsidRPr="00443A3E" w:rsidRDefault="00E11FEF" w:rsidP="00E11FEF">
                        <w:pPr>
                          <w:autoSpaceDE w:val="0"/>
                          <w:autoSpaceDN w:val="0"/>
                          <w:adjustRightInd w:val="0"/>
                          <w:rPr>
                            <w:rFonts w:asciiTheme="minorHAnsi" w:hAnsiTheme="minorHAnsi" w:cstheme="minorHAnsi"/>
                            <w:sz w:val="16"/>
                            <w:szCs w:val="16"/>
                            <w:shd w:val="clear" w:color="auto" w:fill="FFFFFF"/>
                          </w:rPr>
                        </w:pPr>
                        <w:r w:rsidRPr="00443A3E">
                          <w:rPr>
                            <w:rFonts w:asciiTheme="minorHAnsi" w:hAnsiTheme="minorHAnsi" w:cstheme="minorHAnsi"/>
                            <w:sz w:val="16"/>
                            <w:szCs w:val="16"/>
                            <w:shd w:val="clear" w:color="auto" w:fill="FFFFFF"/>
                          </w:rPr>
                          <w:t>Identify differences, similarities or changes related to simple scientific ideas and processes.</w:t>
                        </w:r>
                      </w:p>
                      <w:p w:rsidR="00E11FEF" w:rsidRPr="00443A3E" w:rsidRDefault="00E11FEF" w:rsidP="00E11FEF">
                        <w:pPr>
                          <w:autoSpaceDE w:val="0"/>
                          <w:autoSpaceDN w:val="0"/>
                          <w:adjustRightInd w:val="0"/>
                          <w:rPr>
                            <w:rFonts w:asciiTheme="minorHAnsi" w:hAnsiTheme="minorHAnsi" w:cstheme="minorHAnsi"/>
                            <w:color w:val="000000"/>
                            <w:sz w:val="16"/>
                            <w:szCs w:val="16"/>
                            <w:u w:val="single"/>
                          </w:rPr>
                        </w:pPr>
                        <w:r w:rsidRPr="00443A3E"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  <w:t>Use straightforward scientific evidence to answer questions or to support findings.</w:t>
                        </w:r>
                      </w:p>
                      <w:p w:rsidR="00E11FEF" w:rsidRPr="00443A3E" w:rsidRDefault="00E11FEF" w:rsidP="00E11FEF">
                        <w:pPr>
                          <w:autoSpaceDE w:val="0"/>
                          <w:autoSpaceDN w:val="0"/>
                          <w:adjustRightInd w:val="0"/>
                          <w:rPr>
                            <w:rFonts w:asciiTheme="minorHAnsi" w:hAnsiTheme="minorHAnsi" w:cstheme="minorHAnsi"/>
                            <w:color w:val="000000"/>
                            <w:sz w:val="16"/>
                            <w:szCs w:val="16"/>
                            <w:u w:val="single"/>
                          </w:rPr>
                        </w:pPr>
                        <w:r w:rsidRPr="00443A3E"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  <w:t>Ask relevant questions and use different types of scientific enquiries to answer them.</w:t>
                        </w:r>
                      </w:p>
                      <w:p w:rsidR="00E11FEF" w:rsidRPr="00443A3E" w:rsidRDefault="00E11FEF" w:rsidP="00E11FEF">
                        <w:pPr>
                          <w:autoSpaceDE w:val="0"/>
                          <w:autoSpaceDN w:val="0"/>
                          <w:adjustRightInd w:val="0"/>
                          <w:rPr>
                            <w:rFonts w:asciiTheme="minorHAnsi" w:hAnsiTheme="minorHAnsi" w:cstheme="minorHAnsi"/>
                            <w:color w:val="000000"/>
                            <w:sz w:val="16"/>
                            <w:szCs w:val="16"/>
                            <w:u w:val="single"/>
                          </w:rPr>
                        </w:pPr>
                        <w:r w:rsidRPr="00443A3E"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  <w:t>Gather, record, classify and present data in a variety of ways to help answer questions.</w:t>
                        </w:r>
                      </w:p>
                      <w:p w:rsidR="00E11FEF" w:rsidRPr="00443A3E" w:rsidRDefault="00E11FEF" w:rsidP="00E11FEF">
                        <w:pPr>
                          <w:autoSpaceDE w:val="0"/>
                          <w:autoSpaceDN w:val="0"/>
                          <w:adjustRightInd w:val="0"/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</w:pPr>
                        <w:r w:rsidRPr="00443A3E"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  <w:t>Set up simple practical enquiries and comparative and fair tests</w:t>
                        </w:r>
                      </w:p>
                      <w:p w:rsidR="00E11FEF" w:rsidRPr="00443A3E" w:rsidRDefault="00E11FEF" w:rsidP="00E11FEF">
                        <w:pPr>
                          <w:autoSpaceDE w:val="0"/>
                          <w:autoSpaceDN w:val="0"/>
                          <w:adjustRightInd w:val="0"/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</w:pPr>
                        <w:r w:rsidRPr="00443A3E"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  <w:t>Report on findings from enquiries, including oral and written explanations, displays or presentations of results and conclusions.</w:t>
                        </w:r>
                      </w:p>
                      <w:p w:rsidR="00E11FEF" w:rsidRPr="00443A3E" w:rsidRDefault="00E11FEF" w:rsidP="00E11FEF">
                        <w:pPr>
                          <w:autoSpaceDE w:val="0"/>
                          <w:autoSpaceDN w:val="0"/>
                          <w:adjustRightInd w:val="0"/>
                          <w:rPr>
                            <w:rFonts w:asciiTheme="minorHAnsi" w:hAnsiTheme="minorHAnsi" w:cstheme="minorHAnsi"/>
                            <w:color w:val="000000"/>
                            <w:sz w:val="16"/>
                            <w:szCs w:val="16"/>
                            <w:u w:val="single"/>
                          </w:rPr>
                        </w:pPr>
                        <w:r w:rsidRPr="00443A3E"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  <w:t>Use results to draw simple conclusions, make predictions for new values, suggest improvements and raise further questions.</w:t>
                        </w:r>
                      </w:p>
                      <w:p w:rsidR="00A978CC" w:rsidRPr="00443A3E" w:rsidRDefault="00A978CC" w:rsidP="00A978CC">
                        <w:pPr>
                          <w:rPr>
                            <w:rFonts w:asciiTheme="minorHAnsi" w:hAnsiTheme="minorHAnsi" w:cstheme="minorHAnsi"/>
                            <w:color w:val="0000FF"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shape id="Text Box 11" o:spid="_x0000_s1035" type="#_x0000_t202" style="position:absolute;left:45018;top:1238;width:14799;height:185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">
                  <v:textbox>
                    <w:txbxContent>
                      <w:p w:rsidR="00A52ED9" w:rsidRPr="00443A3E" w:rsidRDefault="00A978CC" w:rsidP="00A52ED9">
                        <w:pPr>
                          <w:spacing w:after="160" w:line="259" w:lineRule="auto"/>
                          <w:rPr>
                            <w:rFonts w:asciiTheme="minorHAnsi" w:hAnsiTheme="minorHAnsi" w:cstheme="minorHAnsi"/>
                            <w:sz w:val="16"/>
                            <w:szCs w:val="16"/>
                            <w:u w:val="single"/>
                          </w:rPr>
                        </w:pPr>
                        <w:r w:rsidRPr="00443A3E">
                          <w:rPr>
                            <w:rFonts w:asciiTheme="minorHAnsi" w:hAnsiTheme="minorHAnsi" w:cstheme="minorHAnsi"/>
                            <w:color w:val="70AD47"/>
                            <w:sz w:val="16"/>
                            <w:szCs w:val="16"/>
                          </w:rPr>
                          <w:t>Computing (Rising Stars)</w:t>
                        </w:r>
                        <w:r w:rsidR="00A52ED9" w:rsidRPr="00443A3E"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  <w:t xml:space="preserve">: </w:t>
                        </w:r>
                        <w:r w:rsidR="00926862" w:rsidRPr="00443A3E">
                          <w:rPr>
                            <w:rFonts w:asciiTheme="minorHAnsi" w:hAnsiTheme="minorHAnsi" w:cstheme="minorHAnsi"/>
                            <w:sz w:val="16"/>
                            <w:szCs w:val="16"/>
                            <w:u w:val="single"/>
                          </w:rPr>
                          <w:t>We are Treasure Hunters</w:t>
                        </w:r>
                        <w:r w:rsidR="00C24E6F" w:rsidRPr="00443A3E">
                          <w:rPr>
                            <w:rFonts w:asciiTheme="minorHAnsi" w:hAnsiTheme="minorHAnsi" w:cstheme="minorHAnsi"/>
                            <w:sz w:val="16"/>
                            <w:szCs w:val="16"/>
                            <w:u w:val="single"/>
                          </w:rPr>
                          <w:t>…</w:t>
                        </w:r>
                      </w:p>
                      <w:p w:rsidR="00A52ED9" w:rsidRPr="00443A3E" w:rsidRDefault="00443A3E" w:rsidP="00443A3E">
                        <w:pPr>
                          <w:pStyle w:val="NoSpacing"/>
                          <w:rPr>
                            <w:rFonts w:ascii="Calibri" w:hAnsi="Calibri" w:cs="Calibri"/>
                            <w:sz w:val="16"/>
                            <w:szCs w:val="16"/>
                          </w:rPr>
                        </w:pPr>
                        <w:r w:rsidRPr="00443A3E">
                          <w:rPr>
                            <w:rFonts w:ascii="Calibri" w:hAnsi="Calibri" w:cs="Calibri"/>
                            <w:sz w:val="16"/>
                            <w:szCs w:val="16"/>
                          </w:rPr>
                          <w:t>*</w:t>
                        </w:r>
                        <w:r w:rsidR="00926862" w:rsidRPr="00443A3E">
                          <w:rPr>
                            <w:rFonts w:ascii="Calibri" w:hAnsi="Calibri" w:cs="Calibri"/>
                            <w:sz w:val="16"/>
                            <w:szCs w:val="16"/>
                          </w:rPr>
                          <w:t>I can understand that a programmable toy can be controlled by inputting a sequence of instructions</w:t>
                        </w:r>
                        <w:r w:rsidR="00A52ED9" w:rsidRPr="00443A3E">
                          <w:rPr>
                            <w:rFonts w:ascii="Calibri" w:hAnsi="Calibri" w:cs="Calibri"/>
                            <w:sz w:val="16"/>
                            <w:szCs w:val="16"/>
                          </w:rPr>
                          <w:t xml:space="preserve">. </w:t>
                        </w:r>
                      </w:p>
                      <w:p w:rsidR="00926862" w:rsidRPr="00443A3E" w:rsidRDefault="00A52ED9" w:rsidP="00443A3E">
                        <w:pPr>
                          <w:pStyle w:val="NoSpacing"/>
                          <w:rPr>
                            <w:rFonts w:ascii="Calibri" w:hAnsi="Calibri" w:cs="Calibri"/>
                            <w:sz w:val="16"/>
                            <w:szCs w:val="16"/>
                            <w:u w:val="single"/>
                          </w:rPr>
                        </w:pPr>
                        <w:r w:rsidRPr="00443A3E">
                          <w:rPr>
                            <w:rFonts w:ascii="Calibri" w:hAnsi="Calibri" w:cs="Calibri"/>
                            <w:sz w:val="16"/>
                            <w:szCs w:val="16"/>
                          </w:rPr>
                          <w:t>*</w:t>
                        </w:r>
                        <w:r w:rsidR="00926862" w:rsidRPr="00443A3E">
                          <w:rPr>
                            <w:rFonts w:ascii="Calibri" w:hAnsi="Calibri" w:cs="Calibri"/>
                            <w:sz w:val="16"/>
                            <w:szCs w:val="16"/>
                          </w:rPr>
                          <w:t>I can develop and record sequences of instructions.</w:t>
                        </w:r>
                      </w:p>
                      <w:p w:rsidR="00926862" w:rsidRPr="00443A3E" w:rsidRDefault="00443A3E" w:rsidP="00443A3E">
                        <w:pPr>
                          <w:pStyle w:val="NoSpacing"/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  <w:t>*</w:t>
                        </w:r>
                        <w:r w:rsidR="00926862" w:rsidRPr="00443A3E"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  <w:t>I can program the toy to follow an algorithm.</w:t>
                        </w:r>
                      </w:p>
                      <w:p w:rsidR="00926862" w:rsidRPr="00443A3E" w:rsidRDefault="00443A3E" w:rsidP="00443A3E">
                        <w:pPr>
                          <w:pStyle w:val="NoSpacing"/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</w:pPr>
                        <w:r w:rsidRPr="00443A3E"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  <w:t>*</w:t>
                        </w:r>
                        <w:r w:rsidR="00926862" w:rsidRPr="00443A3E"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  <w:t>I can debug their programs.</w:t>
                        </w:r>
                      </w:p>
                      <w:p w:rsidR="00A978CC" w:rsidRPr="00443A3E" w:rsidRDefault="00F078A9" w:rsidP="00443A3E">
                        <w:pPr>
                          <w:pStyle w:val="NoSpacing"/>
                          <w:rPr>
                            <w:rFonts w:asciiTheme="minorHAnsi" w:hAnsiTheme="minorHAnsi" w:cstheme="minorHAnsi"/>
                            <w:color w:val="70AD47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  <w:t>*</w:t>
                        </w:r>
                        <w:r w:rsidR="00926862" w:rsidRPr="00443A3E"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  <w:t>I can predict how programs</w:t>
                        </w:r>
                        <w:r w:rsidR="00926862" w:rsidRPr="00443A3E">
                          <w:rPr>
                            <w:rFonts w:asciiTheme="minorHAnsi" w:hAnsiTheme="minorHAnsi" w:cstheme="minorHAnsi"/>
                          </w:rPr>
                          <w:t xml:space="preserve"> </w:t>
                        </w:r>
                        <w:r w:rsidR="00926862" w:rsidRPr="00F078A9"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  <w:t>will work.</w:t>
                        </w:r>
                        <w:r w:rsidR="00B9455F" w:rsidRPr="00443A3E">
                          <w:rPr>
                            <w:rFonts w:asciiTheme="minorHAnsi" w:eastAsiaTheme="minorHAnsi" w:hAnsiTheme="minorHAnsi" w:cstheme="minorHAnsi"/>
                          </w:rPr>
                          <w:t xml:space="preserve"> </w:t>
                        </w:r>
                      </w:p>
                      <w:p w:rsidR="00A978CC" w:rsidRPr="00443A3E" w:rsidRDefault="00A978CC" w:rsidP="00A978CC">
                        <w:pPr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</w:pPr>
                      </w:p>
                      <w:p w:rsidR="00A978CC" w:rsidRPr="00443A3E" w:rsidRDefault="00A978CC" w:rsidP="00A978CC">
                        <w:pPr>
                          <w:rPr>
                            <w:rFonts w:asciiTheme="minorHAnsi" w:hAnsiTheme="minorHAnsi" w:cstheme="minorHAnsi"/>
                            <w:color w:val="008000"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shape id="Text Box 12" o:spid="_x0000_s1036" type="#_x0000_t202" style="position:absolute;left:1328;top:19483;width:14959;height:161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">
                  <v:textbox>
                    <w:txbxContent>
                      <w:p w:rsidR="00E11FEF" w:rsidRPr="00443A3E" w:rsidRDefault="00A978CC" w:rsidP="00443A3E">
                        <w:pPr>
                          <w:pStyle w:val="NoSpacing"/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</w:pPr>
                        <w:r w:rsidRPr="00443A3E">
                          <w:rPr>
                            <w:rFonts w:asciiTheme="minorHAnsi" w:hAnsiTheme="minorHAnsi" w:cstheme="minorHAnsi"/>
                            <w:b/>
                            <w:sz w:val="16"/>
                            <w:szCs w:val="16"/>
                          </w:rPr>
                          <w:t>History:</w:t>
                        </w:r>
                        <w:r w:rsidR="00D213D4" w:rsidRPr="00443A3E"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  <w:t xml:space="preserve"> </w:t>
                        </w:r>
                        <w:r w:rsidR="00443A3E" w:rsidRPr="00443A3E"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  <w:t>20</w:t>
                        </w:r>
                        <w:r w:rsidR="00443A3E" w:rsidRPr="00443A3E">
                          <w:rPr>
                            <w:rFonts w:asciiTheme="minorHAnsi" w:hAnsiTheme="minorHAnsi" w:cstheme="minorHAnsi"/>
                            <w:sz w:val="16"/>
                            <w:szCs w:val="16"/>
                            <w:vertAlign w:val="superscript"/>
                          </w:rPr>
                          <w:t>th</w:t>
                        </w:r>
                        <w:r w:rsidR="00443A3E" w:rsidRPr="00443A3E"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  <w:t xml:space="preserve"> C Leisure and Entertainment…</w:t>
                        </w:r>
                      </w:p>
                      <w:p w:rsidR="00443A3E" w:rsidRPr="00443A3E" w:rsidRDefault="00443A3E" w:rsidP="00443A3E">
                        <w:pPr>
                          <w:pStyle w:val="NoSpacing"/>
                          <w:rPr>
                            <w:rFonts w:asciiTheme="minorHAnsi" w:hAnsiTheme="minorHAnsi" w:cstheme="minorHAnsi"/>
                            <w:color w:val="1A1A1A"/>
                            <w:sz w:val="16"/>
                            <w:szCs w:val="16"/>
                          </w:rPr>
                        </w:pPr>
                        <w:r w:rsidRPr="00443A3E">
                          <w:rPr>
                            <w:rFonts w:asciiTheme="minorHAnsi" w:hAnsiTheme="minorHAnsi" w:cstheme="minorHAnsi"/>
                            <w:color w:val="1A1A1A"/>
                            <w:sz w:val="16"/>
                            <w:szCs w:val="16"/>
                          </w:rPr>
                          <w:t>*</w:t>
                        </w:r>
                        <w:r w:rsidR="00E11FEF" w:rsidRPr="00443A3E">
                          <w:rPr>
                            <w:rFonts w:asciiTheme="minorHAnsi" w:hAnsiTheme="minorHAnsi" w:cstheme="minorHAnsi"/>
                            <w:color w:val="1A1A1A"/>
                            <w:sz w:val="16"/>
                            <w:szCs w:val="16"/>
                          </w:rPr>
                          <w:t xml:space="preserve">I can use evidence to ask questions and find answers about the past. </w:t>
                        </w:r>
                        <w:r w:rsidRPr="00443A3E">
                          <w:rPr>
                            <w:rFonts w:asciiTheme="minorHAnsi" w:hAnsiTheme="minorHAnsi" w:cstheme="minorHAnsi"/>
                            <w:color w:val="1A1A1A"/>
                            <w:sz w:val="16"/>
                            <w:szCs w:val="16"/>
                          </w:rPr>
                          <w:t>*</w:t>
                        </w:r>
                        <w:r w:rsidR="00E11FEF" w:rsidRPr="00443A3E">
                          <w:rPr>
                            <w:rFonts w:asciiTheme="minorHAnsi" w:hAnsiTheme="minorHAnsi" w:cstheme="minorHAnsi"/>
                            <w:color w:val="1A1A1A"/>
                            <w:sz w:val="16"/>
                            <w:szCs w:val="16"/>
                          </w:rPr>
                          <w:t xml:space="preserve">I can suggest suitable sources of evidence for historical enquiries. </w:t>
                        </w:r>
                      </w:p>
                      <w:p w:rsidR="00E11FEF" w:rsidRPr="00443A3E" w:rsidRDefault="00443A3E" w:rsidP="00443A3E">
                        <w:pPr>
                          <w:pStyle w:val="NoSpacing"/>
                          <w:rPr>
                            <w:rFonts w:asciiTheme="minorHAnsi" w:hAnsiTheme="minorHAnsi" w:cstheme="minorHAnsi"/>
                            <w:color w:val="1A1A1A"/>
                            <w:sz w:val="16"/>
                            <w:szCs w:val="16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1A1A1A"/>
                            <w:sz w:val="16"/>
                            <w:szCs w:val="16"/>
                          </w:rPr>
                          <w:t>*</w:t>
                        </w:r>
                        <w:r w:rsidR="00E11FEF" w:rsidRPr="00443A3E">
                          <w:rPr>
                            <w:rFonts w:asciiTheme="minorHAnsi" w:hAnsiTheme="minorHAnsi" w:cstheme="minorHAnsi"/>
                            <w:color w:val="1A1A1A"/>
                            <w:sz w:val="16"/>
                            <w:szCs w:val="16"/>
                          </w:rPr>
                          <w:t xml:space="preserve">I can use more than one source of evidence for historical enquiry in order to gain a more accurate understanding of history. </w:t>
                        </w:r>
                      </w:p>
                      <w:p w:rsidR="00E11FEF" w:rsidRPr="00197E3D" w:rsidRDefault="00E11FEF" w:rsidP="00197E3D">
                        <w:pPr>
                          <w:spacing w:after="160" w:line="259" w:lineRule="auto"/>
                          <w:rPr>
                            <w:rFonts w:asciiTheme="minorHAnsi" w:hAnsiTheme="minorHAnsi" w:cstheme="minorHAnsi"/>
                            <w:color w:val="1A1A1A"/>
                            <w:sz w:val="16"/>
                            <w:szCs w:val="16"/>
                          </w:rPr>
                        </w:pPr>
                        <w:r w:rsidRPr="00443A3E">
                          <w:rPr>
                            <w:rFonts w:asciiTheme="minorHAnsi" w:hAnsiTheme="minorHAnsi" w:cstheme="minorHAnsi"/>
                            <w:color w:val="1A1A1A"/>
                            <w:sz w:val="16"/>
                            <w:szCs w:val="16"/>
                          </w:rPr>
                          <w:t xml:space="preserve"> </w:t>
                        </w:r>
                      </w:p>
                      <w:p w:rsidR="00E11FEF" w:rsidRPr="00443A3E" w:rsidRDefault="00E11FEF" w:rsidP="00E11FEF">
                        <w:pPr>
                          <w:rPr>
                            <w:rFonts w:asciiTheme="minorHAnsi" w:hAnsiTheme="minorHAnsi" w:cstheme="minorHAnsi"/>
                            <w:b/>
                            <w:sz w:val="16"/>
                            <w:szCs w:val="16"/>
                          </w:rPr>
                        </w:pPr>
                      </w:p>
                      <w:p w:rsidR="00E11FEF" w:rsidRPr="00443A3E" w:rsidRDefault="00E11FEF" w:rsidP="00E11FEF">
                        <w:pPr>
                          <w:pStyle w:val="ListParagraph"/>
                          <w:numPr>
                            <w:ilvl w:val="0"/>
                            <w:numId w:val="5"/>
                          </w:numPr>
                          <w:spacing w:after="160" w:line="259" w:lineRule="auto"/>
                          <w:rPr>
                            <w:rFonts w:asciiTheme="minorHAnsi" w:hAnsiTheme="minorHAnsi" w:cstheme="minorHAnsi"/>
                            <w:color w:val="1A1A1A"/>
                            <w:sz w:val="16"/>
                            <w:szCs w:val="16"/>
                          </w:rPr>
                        </w:pPr>
                        <w:r w:rsidRPr="00443A3E">
                          <w:rPr>
                            <w:rFonts w:asciiTheme="minorHAnsi" w:hAnsiTheme="minorHAnsi" w:cstheme="minorHAnsi"/>
                            <w:color w:val="1A1A1A"/>
                            <w:sz w:val="16"/>
                            <w:szCs w:val="16"/>
                          </w:rPr>
                          <w:t>I can describe changes that have happened in the locality of the school throughout history.</w:t>
                        </w:r>
                      </w:p>
                      <w:p w:rsidR="00E11FEF" w:rsidRPr="00443A3E" w:rsidRDefault="00E11FEF" w:rsidP="00E11FEF">
                        <w:pPr>
                          <w:pStyle w:val="ListParagraph"/>
                          <w:numPr>
                            <w:ilvl w:val="0"/>
                            <w:numId w:val="5"/>
                          </w:numPr>
                          <w:spacing w:after="160" w:line="259" w:lineRule="auto"/>
                          <w:rPr>
                            <w:rFonts w:asciiTheme="minorHAnsi" w:hAnsiTheme="minorHAnsi" w:cstheme="minorHAnsi"/>
                            <w:color w:val="1A1A1A"/>
                            <w:sz w:val="16"/>
                            <w:szCs w:val="16"/>
                          </w:rPr>
                        </w:pPr>
                        <w:r w:rsidRPr="00443A3E">
                          <w:rPr>
                            <w:rFonts w:asciiTheme="minorHAnsi" w:hAnsiTheme="minorHAnsi" w:cstheme="minorHAnsi"/>
                            <w:color w:val="1A1A1A"/>
                            <w:sz w:val="16"/>
                            <w:szCs w:val="16"/>
                          </w:rPr>
                          <w:t xml:space="preserve">I can give a broad overview of life in Britain from ancient until medieval times. </w:t>
                        </w:r>
                      </w:p>
                      <w:p w:rsidR="00E11FEF" w:rsidRPr="00443A3E" w:rsidRDefault="00E11FEF" w:rsidP="00E11FEF">
                        <w:pPr>
                          <w:pStyle w:val="ListParagraph"/>
                          <w:numPr>
                            <w:ilvl w:val="0"/>
                            <w:numId w:val="5"/>
                          </w:numPr>
                          <w:spacing w:after="160" w:line="259" w:lineRule="auto"/>
                          <w:rPr>
                            <w:rFonts w:asciiTheme="minorHAnsi" w:hAnsiTheme="minorHAnsi" w:cstheme="minorHAnsi"/>
                            <w:color w:val="1A1A1A"/>
                            <w:sz w:val="16"/>
                            <w:szCs w:val="16"/>
                          </w:rPr>
                        </w:pPr>
                        <w:r w:rsidRPr="00443A3E">
                          <w:rPr>
                            <w:rFonts w:asciiTheme="minorHAnsi" w:hAnsiTheme="minorHAnsi" w:cstheme="minorHAnsi"/>
                            <w:color w:val="1A1A1A"/>
                            <w:sz w:val="16"/>
                            <w:szCs w:val="16"/>
                          </w:rPr>
                          <w:t xml:space="preserve">I can compare some of the times studied with those of other areas of interest around the world. </w:t>
                        </w:r>
                      </w:p>
                      <w:p w:rsidR="00E11FEF" w:rsidRPr="00443A3E" w:rsidRDefault="00E11FEF" w:rsidP="00E11FEF">
                        <w:pPr>
                          <w:pStyle w:val="ListParagraph"/>
                          <w:numPr>
                            <w:ilvl w:val="0"/>
                            <w:numId w:val="5"/>
                          </w:numPr>
                          <w:spacing w:after="160" w:line="259" w:lineRule="auto"/>
                          <w:rPr>
                            <w:rFonts w:asciiTheme="minorHAnsi" w:hAnsiTheme="minorHAnsi" w:cstheme="minorHAnsi"/>
                            <w:color w:val="1A1A1A"/>
                            <w:sz w:val="16"/>
                            <w:szCs w:val="16"/>
                          </w:rPr>
                        </w:pPr>
                        <w:r w:rsidRPr="00443A3E">
                          <w:rPr>
                            <w:rFonts w:asciiTheme="minorHAnsi" w:hAnsiTheme="minorHAnsi" w:cstheme="minorHAnsi"/>
                            <w:color w:val="1A1A1A"/>
                            <w:sz w:val="16"/>
                            <w:szCs w:val="16"/>
                          </w:rPr>
                          <w:t xml:space="preserve">I can describe the social, ethnic, cultural or religious diversity of past society. </w:t>
                        </w:r>
                      </w:p>
                      <w:p w:rsidR="00E11FEF" w:rsidRPr="00443A3E" w:rsidRDefault="00E11FEF" w:rsidP="00E11FEF">
                        <w:pPr>
                          <w:pStyle w:val="ListParagraph"/>
                          <w:numPr>
                            <w:ilvl w:val="0"/>
                            <w:numId w:val="5"/>
                          </w:numPr>
                          <w:spacing w:after="160" w:line="259" w:lineRule="auto"/>
                          <w:rPr>
                            <w:rFonts w:asciiTheme="minorHAnsi" w:hAnsiTheme="minorHAnsi" w:cstheme="minorHAnsi"/>
                            <w:color w:val="1A1A1A"/>
                            <w:sz w:val="16"/>
                            <w:szCs w:val="16"/>
                          </w:rPr>
                        </w:pPr>
                        <w:r w:rsidRPr="00443A3E">
                          <w:rPr>
                            <w:rFonts w:asciiTheme="minorHAnsi" w:hAnsiTheme="minorHAnsi" w:cstheme="minorHAnsi"/>
                            <w:color w:val="1A1A1A"/>
                            <w:sz w:val="16"/>
                            <w:szCs w:val="16"/>
                          </w:rPr>
                          <w:t>I can describe the characteristic features of the past, including ideas, beliefs, attitudes and experiences of men, women and children.</w:t>
                        </w:r>
                      </w:p>
                      <w:p w:rsidR="00E11FEF" w:rsidRPr="00443A3E" w:rsidRDefault="00E11FEF" w:rsidP="00E11FEF">
                        <w:pPr>
                          <w:rPr>
                            <w:rFonts w:asciiTheme="minorHAnsi" w:hAnsiTheme="minorHAnsi" w:cstheme="minorHAnsi"/>
                            <w:b/>
                            <w:sz w:val="16"/>
                            <w:szCs w:val="16"/>
                          </w:rPr>
                        </w:pPr>
                        <w:r w:rsidRPr="00443A3E">
                          <w:rPr>
                            <w:rFonts w:asciiTheme="minorHAnsi" w:hAnsiTheme="minorHAnsi" w:cstheme="minorHAnsi"/>
                            <w:b/>
                            <w:sz w:val="16"/>
                            <w:szCs w:val="16"/>
                          </w:rPr>
                          <w:t xml:space="preserve">To understand chronology </w:t>
                        </w:r>
                      </w:p>
                      <w:p w:rsidR="00E11FEF" w:rsidRPr="00443A3E" w:rsidRDefault="00E11FEF" w:rsidP="00E11FEF">
                        <w:pPr>
                          <w:pStyle w:val="ListParagraph"/>
                          <w:numPr>
                            <w:ilvl w:val="0"/>
                            <w:numId w:val="5"/>
                          </w:numPr>
                          <w:spacing w:after="160" w:line="259" w:lineRule="auto"/>
                          <w:rPr>
                            <w:rFonts w:asciiTheme="minorHAnsi" w:hAnsiTheme="minorHAnsi" w:cstheme="minorHAnsi"/>
                            <w:color w:val="1A1A1A"/>
                            <w:sz w:val="16"/>
                            <w:szCs w:val="16"/>
                          </w:rPr>
                        </w:pPr>
                        <w:r w:rsidRPr="00443A3E">
                          <w:rPr>
                            <w:rFonts w:asciiTheme="minorHAnsi" w:hAnsiTheme="minorHAnsi" w:cstheme="minorHAnsi"/>
                            <w:color w:val="1A1A1A"/>
                            <w:sz w:val="16"/>
                            <w:szCs w:val="16"/>
                          </w:rPr>
                          <w:t>I can place events, artefacts and historical figures on a time line using dates.</w:t>
                        </w:r>
                      </w:p>
                      <w:p w:rsidR="00E11FEF" w:rsidRPr="00443A3E" w:rsidRDefault="00E11FEF" w:rsidP="00E11FEF">
                        <w:pPr>
                          <w:pStyle w:val="ListParagraph"/>
                          <w:numPr>
                            <w:ilvl w:val="0"/>
                            <w:numId w:val="5"/>
                          </w:numPr>
                          <w:spacing w:after="160" w:line="259" w:lineRule="auto"/>
                          <w:rPr>
                            <w:rFonts w:asciiTheme="minorHAnsi" w:hAnsiTheme="minorHAnsi" w:cstheme="minorHAnsi"/>
                            <w:color w:val="1A1A1A"/>
                            <w:sz w:val="16"/>
                            <w:szCs w:val="16"/>
                          </w:rPr>
                        </w:pPr>
                        <w:r w:rsidRPr="00443A3E">
                          <w:rPr>
                            <w:rFonts w:asciiTheme="minorHAnsi" w:hAnsiTheme="minorHAnsi" w:cstheme="minorHAnsi"/>
                            <w:color w:val="1A1A1A"/>
                            <w:sz w:val="16"/>
                            <w:szCs w:val="16"/>
                          </w:rPr>
                          <w:t xml:space="preserve">I can understand the concept of change over time, representing this, along with evidence, on a time line. </w:t>
                        </w:r>
                      </w:p>
                      <w:p w:rsidR="00E11FEF" w:rsidRPr="00443A3E" w:rsidRDefault="00E11FEF" w:rsidP="00E11FEF">
                        <w:pPr>
                          <w:pStyle w:val="ListParagraph"/>
                          <w:numPr>
                            <w:ilvl w:val="0"/>
                            <w:numId w:val="5"/>
                          </w:numPr>
                          <w:spacing w:after="160" w:line="259" w:lineRule="auto"/>
                          <w:rPr>
                            <w:rFonts w:asciiTheme="minorHAnsi" w:hAnsiTheme="minorHAnsi" w:cstheme="minorHAnsi"/>
                            <w:color w:val="1A1A1A"/>
                            <w:sz w:val="16"/>
                            <w:szCs w:val="16"/>
                          </w:rPr>
                        </w:pPr>
                        <w:r w:rsidRPr="00443A3E">
                          <w:rPr>
                            <w:rFonts w:asciiTheme="minorHAnsi" w:hAnsiTheme="minorHAnsi" w:cstheme="minorHAnsi"/>
                            <w:color w:val="1A1A1A"/>
                            <w:sz w:val="16"/>
                            <w:szCs w:val="16"/>
                          </w:rPr>
                          <w:t xml:space="preserve">I can use dates and terms to describe events. </w:t>
                        </w:r>
                      </w:p>
                      <w:p w:rsidR="00E11FEF" w:rsidRPr="00443A3E" w:rsidRDefault="00E11FEF" w:rsidP="00E11FEF">
                        <w:pPr>
                          <w:rPr>
                            <w:rFonts w:asciiTheme="minorHAnsi" w:hAnsiTheme="minorHAnsi" w:cstheme="minorHAnsi"/>
                            <w:b/>
                            <w:sz w:val="16"/>
                            <w:szCs w:val="16"/>
                          </w:rPr>
                        </w:pPr>
                        <w:r w:rsidRPr="00443A3E">
                          <w:rPr>
                            <w:rFonts w:asciiTheme="minorHAnsi" w:hAnsiTheme="minorHAnsi" w:cstheme="minorHAnsi"/>
                            <w:b/>
                            <w:sz w:val="16"/>
                            <w:szCs w:val="16"/>
                          </w:rPr>
                          <w:t>To communicate historically</w:t>
                        </w:r>
                      </w:p>
                      <w:p w:rsidR="00E11FEF" w:rsidRPr="00443A3E" w:rsidRDefault="00E11FEF" w:rsidP="00E11FEF">
                        <w:pPr>
                          <w:pStyle w:val="ListParagraph"/>
                          <w:numPr>
                            <w:ilvl w:val="0"/>
                            <w:numId w:val="5"/>
                          </w:numPr>
                          <w:spacing w:after="160" w:line="259" w:lineRule="auto"/>
                          <w:rPr>
                            <w:rFonts w:asciiTheme="minorHAnsi" w:hAnsiTheme="minorHAnsi" w:cstheme="minorHAnsi"/>
                            <w:color w:val="1A1A1A"/>
                            <w:sz w:val="16"/>
                            <w:szCs w:val="16"/>
                          </w:rPr>
                        </w:pPr>
                        <w:r w:rsidRPr="00443A3E">
                          <w:rPr>
                            <w:rFonts w:asciiTheme="minorHAnsi" w:hAnsiTheme="minorHAnsi" w:cstheme="minorHAnsi"/>
                            <w:color w:val="1A1A1A"/>
                            <w:sz w:val="16"/>
                            <w:szCs w:val="16"/>
                          </w:rPr>
                          <w:t>I can use appropriate historical vocabulary to communicate, including: dates, time period, era, chronology, continuity, change, century, decade and legacy.</w:t>
                        </w:r>
                      </w:p>
                      <w:p w:rsidR="00E11FEF" w:rsidRPr="00443A3E" w:rsidRDefault="00E11FEF" w:rsidP="00E11FEF">
                        <w:pPr>
                          <w:pStyle w:val="ListParagraph"/>
                          <w:numPr>
                            <w:ilvl w:val="0"/>
                            <w:numId w:val="5"/>
                          </w:numPr>
                          <w:spacing w:after="160" w:line="259" w:lineRule="auto"/>
                          <w:rPr>
                            <w:rFonts w:asciiTheme="minorHAnsi" w:hAnsiTheme="minorHAnsi" w:cstheme="minorHAnsi"/>
                            <w:color w:val="1A1A1A"/>
                            <w:sz w:val="16"/>
                            <w:szCs w:val="16"/>
                          </w:rPr>
                        </w:pPr>
                        <w:r w:rsidRPr="00443A3E">
                          <w:rPr>
                            <w:rFonts w:asciiTheme="minorHAnsi" w:hAnsiTheme="minorHAnsi" w:cstheme="minorHAnsi"/>
                            <w:color w:val="1A1A1A"/>
                            <w:sz w:val="16"/>
                            <w:szCs w:val="16"/>
                          </w:rPr>
                          <w:t>I can use literacy, numeracy and computing skills to an exceptional standard in order to communicate information about the past.</w:t>
                        </w:r>
                      </w:p>
                      <w:p w:rsidR="00A978CC" w:rsidRPr="00443A3E" w:rsidRDefault="00E11FEF" w:rsidP="00E11FEF">
                        <w:pPr>
                          <w:rPr>
                            <w:rFonts w:asciiTheme="minorHAnsi" w:hAnsiTheme="minorHAnsi" w:cstheme="minorHAnsi"/>
                            <w:color w:val="000000" w:themeColor="text1"/>
                            <w:sz w:val="16"/>
                            <w:szCs w:val="16"/>
                          </w:rPr>
                        </w:pPr>
                        <w:r w:rsidRPr="00443A3E">
                          <w:rPr>
                            <w:rFonts w:asciiTheme="minorHAnsi" w:hAnsiTheme="minorHAnsi" w:cstheme="minorHAnsi"/>
                            <w:color w:val="1A1A1A"/>
                            <w:sz w:val="16"/>
                            <w:szCs w:val="16"/>
                          </w:rPr>
                          <w:t>I can use original ways to present information and ideas.</w:t>
                        </w:r>
                      </w:p>
                    </w:txbxContent>
                  </v:textbox>
                </v:shape>
                <v:shape id="Text Box 13" o:spid="_x0000_s1037" type="#_x0000_t202" style="position:absolute;left:60272;top:1264;width:14484;height:97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">
                  <v:textbox>
                    <w:txbxContent>
                      <w:p w:rsidR="00A978CC" w:rsidRPr="00443A3E" w:rsidRDefault="00A978CC" w:rsidP="00446EC6">
                        <w:pPr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</w:pPr>
                        <w:r w:rsidRPr="00443A3E">
                          <w:rPr>
                            <w:rFonts w:asciiTheme="minorHAnsi" w:hAnsiTheme="minorHAnsi" w:cstheme="minorHAnsi"/>
                            <w:b/>
                            <w:color w:val="800080"/>
                            <w:sz w:val="16"/>
                            <w:szCs w:val="16"/>
                          </w:rPr>
                          <w:t>Music:</w:t>
                        </w:r>
                        <w:r w:rsidRPr="00443A3E"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  <w:t xml:space="preserve"> </w:t>
                        </w:r>
                        <w:r w:rsidR="006A2FE8" w:rsidRPr="00F078A9">
                          <w:rPr>
                            <w:rFonts w:asciiTheme="minorHAnsi" w:hAnsiTheme="minorHAnsi" w:cstheme="minorHAnsi"/>
                            <w:color w:val="1A1A1A"/>
                            <w:sz w:val="16"/>
                            <w:szCs w:val="16"/>
                            <w:u w:val="single"/>
                          </w:rPr>
                          <w:t>To Perform</w:t>
                        </w:r>
                        <w:r w:rsidR="00F078A9">
                          <w:rPr>
                            <w:rFonts w:asciiTheme="minorHAnsi" w:hAnsiTheme="minorHAnsi" w:cstheme="minorHAnsi"/>
                            <w:color w:val="1A1A1A"/>
                            <w:sz w:val="16"/>
                            <w:szCs w:val="16"/>
                            <w:u w:val="single"/>
                          </w:rPr>
                          <w:t>…</w:t>
                        </w:r>
                      </w:p>
                      <w:p w:rsidR="00443A3E" w:rsidRPr="00443A3E" w:rsidRDefault="00C24E6F" w:rsidP="00443A3E">
                        <w:pPr>
                          <w:pStyle w:val="NoSpacing"/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</w:pPr>
                        <w:r w:rsidRPr="00443A3E"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  <w:t>*</w:t>
                        </w:r>
                        <w:r w:rsidR="006A2FE8" w:rsidRPr="00443A3E"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  <w:t>I can sing from memory with accurate pitch.</w:t>
                        </w:r>
                      </w:p>
                      <w:p w:rsidR="006A2FE8" w:rsidRPr="00443A3E" w:rsidRDefault="00C24E6F" w:rsidP="00443A3E">
                        <w:pPr>
                          <w:pStyle w:val="NoSpacing"/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</w:pPr>
                        <w:r w:rsidRPr="00443A3E"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  <w:t>*</w:t>
                        </w:r>
                        <w:r w:rsidR="006A2FE8" w:rsidRPr="00443A3E"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  <w:t>I can sing in tune.</w:t>
                        </w:r>
                      </w:p>
                      <w:p w:rsidR="006A2FE8" w:rsidRPr="00443A3E" w:rsidRDefault="00443A3E" w:rsidP="00443A3E">
                        <w:pPr>
                          <w:spacing w:after="160" w:line="259" w:lineRule="auto"/>
                          <w:rPr>
                            <w:rFonts w:asciiTheme="minorHAnsi" w:hAnsiTheme="minorHAnsi" w:cstheme="minorHAnsi"/>
                            <w:color w:val="1A1A1A"/>
                            <w:sz w:val="16"/>
                            <w:szCs w:val="16"/>
                          </w:rPr>
                        </w:pPr>
                        <w:r w:rsidRPr="00443A3E">
                          <w:rPr>
                            <w:rFonts w:asciiTheme="minorHAnsi" w:hAnsiTheme="minorHAnsi" w:cstheme="minorHAnsi"/>
                            <w:color w:val="1A1A1A"/>
                            <w:sz w:val="16"/>
                            <w:szCs w:val="16"/>
                          </w:rPr>
                          <w:t>*</w:t>
                        </w:r>
                        <w:r w:rsidR="006A2FE8" w:rsidRPr="00443A3E">
                          <w:rPr>
                            <w:rFonts w:asciiTheme="minorHAnsi" w:hAnsiTheme="minorHAnsi" w:cstheme="minorHAnsi"/>
                            <w:color w:val="1A1A1A"/>
                            <w:sz w:val="16"/>
                            <w:szCs w:val="16"/>
                          </w:rPr>
                          <w:t>I can maintain a simple part within a group.</w:t>
                        </w:r>
                      </w:p>
                      <w:p w:rsidR="006A2FE8" w:rsidRPr="00443A3E" w:rsidRDefault="006A2FE8" w:rsidP="006A2FE8">
                        <w:pPr>
                          <w:pStyle w:val="ListParagraph"/>
                          <w:numPr>
                            <w:ilvl w:val="0"/>
                            <w:numId w:val="6"/>
                          </w:numPr>
                          <w:spacing w:after="160" w:line="259" w:lineRule="auto"/>
                          <w:ind w:left="318" w:hanging="284"/>
                          <w:rPr>
                            <w:rFonts w:asciiTheme="minorHAnsi" w:hAnsiTheme="minorHAnsi" w:cstheme="minorHAnsi"/>
                            <w:color w:val="1A1A1A"/>
                            <w:sz w:val="16"/>
                            <w:szCs w:val="16"/>
                          </w:rPr>
                        </w:pPr>
                        <w:r w:rsidRPr="00443A3E">
                          <w:rPr>
                            <w:rFonts w:asciiTheme="minorHAnsi" w:hAnsiTheme="minorHAnsi" w:cstheme="minorHAnsi"/>
                            <w:color w:val="1A1A1A"/>
                            <w:sz w:val="16"/>
                            <w:szCs w:val="16"/>
                          </w:rPr>
                          <w:t>I can pronounce words within a song clearly.</w:t>
                        </w:r>
                      </w:p>
                      <w:p w:rsidR="006A2FE8" w:rsidRPr="00443A3E" w:rsidRDefault="006A2FE8" w:rsidP="006A2FE8">
                        <w:pPr>
                          <w:pStyle w:val="ListParagraph"/>
                          <w:numPr>
                            <w:ilvl w:val="0"/>
                            <w:numId w:val="6"/>
                          </w:numPr>
                          <w:spacing w:after="160" w:line="259" w:lineRule="auto"/>
                          <w:ind w:left="318" w:hanging="284"/>
                          <w:rPr>
                            <w:rFonts w:asciiTheme="minorHAnsi" w:hAnsiTheme="minorHAnsi" w:cstheme="minorHAnsi"/>
                            <w:color w:val="1A1A1A"/>
                            <w:sz w:val="16"/>
                            <w:szCs w:val="16"/>
                          </w:rPr>
                        </w:pPr>
                        <w:r w:rsidRPr="00443A3E">
                          <w:rPr>
                            <w:rFonts w:asciiTheme="minorHAnsi" w:hAnsiTheme="minorHAnsi" w:cstheme="minorHAnsi"/>
                            <w:color w:val="1A1A1A"/>
                            <w:sz w:val="16"/>
                            <w:szCs w:val="16"/>
                          </w:rPr>
                          <w:t xml:space="preserve">I can show control </w:t>
                        </w:r>
                        <w:r w:rsidRPr="00443A3E">
                          <w:rPr>
                            <w:rFonts w:asciiTheme="minorHAnsi" w:hAnsiTheme="minorHAnsi" w:cstheme="minorHAnsi"/>
                            <w:color w:val="1A1A1A"/>
                            <w:sz w:val="16"/>
                            <w:szCs w:val="16"/>
                            <w:shd w:val="clear" w:color="auto" w:fill="D6E3BC" w:themeFill="accent3" w:themeFillTint="66"/>
                          </w:rPr>
                          <w:t>of voice.</w:t>
                        </w:r>
                        <w:r w:rsidRPr="00443A3E">
                          <w:rPr>
                            <w:rFonts w:asciiTheme="minorHAnsi" w:hAnsiTheme="minorHAnsi" w:cstheme="minorHAnsi"/>
                            <w:color w:val="1A1A1A"/>
                            <w:sz w:val="16"/>
                            <w:szCs w:val="16"/>
                          </w:rPr>
                          <w:t xml:space="preserve"> </w:t>
                        </w:r>
                      </w:p>
                      <w:p w:rsidR="006A2FE8" w:rsidRPr="00443A3E" w:rsidRDefault="006A2FE8" w:rsidP="006A2FE8">
                        <w:pPr>
                          <w:pStyle w:val="ListParagraph"/>
                          <w:numPr>
                            <w:ilvl w:val="0"/>
                            <w:numId w:val="6"/>
                          </w:numPr>
                          <w:spacing w:after="160" w:line="259" w:lineRule="auto"/>
                          <w:ind w:left="318" w:hanging="284"/>
                          <w:rPr>
                            <w:rFonts w:asciiTheme="minorHAnsi" w:hAnsiTheme="minorHAnsi" w:cstheme="minorHAnsi"/>
                            <w:color w:val="1A1A1A"/>
                            <w:sz w:val="16"/>
                            <w:szCs w:val="16"/>
                          </w:rPr>
                        </w:pPr>
                        <w:r w:rsidRPr="00443A3E">
                          <w:rPr>
                            <w:rFonts w:asciiTheme="minorHAnsi" w:hAnsiTheme="minorHAnsi" w:cstheme="minorHAnsi"/>
                            <w:color w:val="1A1A1A"/>
                            <w:sz w:val="16"/>
                            <w:szCs w:val="16"/>
                          </w:rPr>
                          <w:t xml:space="preserve">I can play notes on an instrument with care so that they are clear. </w:t>
                        </w:r>
                      </w:p>
                      <w:p w:rsidR="00A978CC" w:rsidRPr="00443A3E" w:rsidRDefault="006A2FE8" w:rsidP="006A2FE8">
                        <w:pPr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</w:pPr>
                        <w:r w:rsidRPr="00443A3E">
                          <w:rPr>
                            <w:rFonts w:asciiTheme="minorHAnsi" w:hAnsiTheme="minorHAnsi" w:cstheme="minorHAnsi"/>
                            <w:color w:val="1A1A1A"/>
                            <w:sz w:val="16"/>
                            <w:szCs w:val="16"/>
                          </w:rPr>
                          <w:t>I can perform with control and awareness of others.</w:t>
                        </w:r>
                      </w:p>
                    </w:txbxContent>
                  </v:textbox>
                </v:shape>
                <v:shape id="Text Box 14" o:spid="_x0000_s1038" type="#_x0000_t202" style="position:absolute;left:1478;top:36114;width:14878;height:146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">
                  <v:textbox>
                    <w:txbxContent>
                      <w:p w:rsidR="00E11FEF" w:rsidRPr="00B1157C" w:rsidRDefault="00A978CC" w:rsidP="00197E3D">
                        <w:pPr>
                          <w:pStyle w:val="NoSpacing"/>
                          <w:rPr>
                            <w:rFonts w:asciiTheme="minorHAnsi" w:hAnsiTheme="minorHAnsi" w:cstheme="minorHAnsi"/>
                            <w:sz w:val="16"/>
                            <w:szCs w:val="16"/>
                            <w:u w:val="single"/>
                          </w:rPr>
                        </w:pPr>
                        <w:r w:rsidRPr="00197E3D"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  <w:t>PHSE:</w:t>
                        </w:r>
                        <w:r w:rsidR="00197E3D"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  <w:t xml:space="preserve"> </w:t>
                        </w:r>
                        <w:r w:rsidR="00197E3D" w:rsidRPr="00197E3D">
                          <w:rPr>
                            <w:rFonts w:asciiTheme="minorHAnsi" w:hAnsiTheme="minorHAnsi" w:cstheme="minorHAnsi"/>
                            <w:sz w:val="16"/>
                            <w:szCs w:val="16"/>
                            <w:u w:val="single"/>
                          </w:rPr>
                          <w:t>Playing</w:t>
                        </w:r>
                        <w:r w:rsidR="00E11FEF" w:rsidRPr="00197E3D">
                          <w:rPr>
                            <w:rFonts w:asciiTheme="minorHAnsi" w:hAnsiTheme="minorHAnsi" w:cstheme="minorHAnsi"/>
                            <w:sz w:val="16"/>
                            <w:szCs w:val="16"/>
                            <w:u w:val="single"/>
                          </w:rPr>
                          <w:t xml:space="preserve"> active role</w:t>
                        </w:r>
                        <w:r w:rsidR="00197E3D" w:rsidRPr="00197E3D">
                          <w:rPr>
                            <w:rFonts w:asciiTheme="minorHAnsi" w:hAnsiTheme="minorHAnsi" w:cstheme="minorHAnsi"/>
                            <w:sz w:val="16"/>
                            <w:szCs w:val="16"/>
                            <w:u w:val="single"/>
                          </w:rPr>
                          <w:t>s</w:t>
                        </w:r>
                        <w:r w:rsidR="00E11FEF" w:rsidRPr="00197E3D">
                          <w:rPr>
                            <w:rFonts w:asciiTheme="minorHAnsi" w:hAnsiTheme="minorHAnsi" w:cstheme="minorHAnsi"/>
                            <w:sz w:val="16"/>
                            <w:szCs w:val="16"/>
                            <w:u w:val="single"/>
                          </w:rPr>
                          <w:t xml:space="preserve"> as citizens</w:t>
                        </w:r>
                        <w:r w:rsidR="00B1157C">
                          <w:rPr>
                            <w:rFonts w:asciiTheme="minorHAnsi" w:hAnsiTheme="minorHAnsi" w:cstheme="minorHAnsi"/>
                            <w:sz w:val="16"/>
                            <w:szCs w:val="16"/>
                            <w:u w:val="single"/>
                          </w:rPr>
                          <w:t>, developing relationships and respecting differences…</w:t>
                        </w:r>
                      </w:p>
                      <w:p w:rsidR="00E11FEF" w:rsidRPr="00197E3D" w:rsidRDefault="00197E3D" w:rsidP="00197E3D">
                        <w:pPr>
                          <w:pStyle w:val="NoSpacing"/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</w:pPr>
                        <w:r w:rsidRPr="00197E3D"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  <w:t>*</w:t>
                        </w:r>
                        <w:r w:rsidR="00E11FEF" w:rsidRPr="00197E3D"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  <w:t>Kn</w:t>
                        </w:r>
                        <w:r w:rsidRPr="00197E3D"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  <w:t xml:space="preserve">ow how to research, discuss and debate types of </w:t>
                        </w:r>
                        <w:r w:rsidR="00B1157C"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  <w:t xml:space="preserve">responsibilities e.g. </w:t>
                        </w:r>
                        <w:r w:rsidR="00E11FEF" w:rsidRPr="00197E3D"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  <w:t>home, scho</w:t>
                        </w:r>
                        <w:r w:rsidR="00B1157C"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  <w:t>ol &amp; community…</w:t>
                        </w:r>
                      </w:p>
                      <w:p w:rsidR="00E11FEF" w:rsidRDefault="00197E3D" w:rsidP="00E11FEF">
                        <w:pPr>
                          <w:pStyle w:val="NoSpacing"/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</w:pPr>
                        <w:r w:rsidRPr="00197E3D"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  <w:t>*</w:t>
                        </w:r>
                        <w:r w:rsidR="00E11FEF" w:rsidRPr="00197E3D"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  <w:t>Resolve differences by</w:t>
                        </w:r>
                        <w:r w:rsidR="00E11FEF" w:rsidRPr="00443A3E"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  <w:r w:rsidR="00E11FEF" w:rsidRPr="00197E3D"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  <w:t>looking at alternatives.</w:t>
                        </w:r>
                      </w:p>
                      <w:p w:rsidR="00B1157C" w:rsidRPr="00B1157C" w:rsidRDefault="00B1157C" w:rsidP="00E11FEF">
                        <w:pPr>
                          <w:pStyle w:val="NoSpacing"/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</w:pPr>
                      </w:p>
                      <w:p w:rsidR="00E11FEF" w:rsidRPr="00443A3E" w:rsidRDefault="00E11FEF" w:rsidP="00E11FEF">
                        <w:pPr>
                          <w:pStyle w:val="NoSpacing"/>
                          <w:numPr>
                            <w:ilvl w:val="0"/>
                            <w:numId w:val="4"/>
                          </w:numPr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</w:pPr>
                        <w:r w:rsidRPr="00443A3E"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  <w:t>Identify that behaviour choices have consequences. Understand how to maintain a positive relationship.</w:t>
                        </w:r>
                      </w:p>
                      <w:p w:rsidR="00A978CC" w:rsidRPr="00443A3E" w:rsidRDefault="00E11FEF" w:rsidP="00E11FEF">
                        <w:pPr>
                          <w:rPr>
                            <w:rFonts w:asciiTheme="minorHAnsi" w:hAnsiTheme="minorHAnsi" w:cstheme="minorHAnsi"/>
                            <w:color w:val="FF66FF"/>
                            <w:sz w:val="16"/>
                            <w:szCs w:val="16"/>
                          </w:rPr>
                        </w:pPr>
                        <w:r w:rsidRPr="00443A3E"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  <w:t>Understand the nature and consequences of bullying and racism.</w:t>
                        </w:r>
                      </w:p>
                      <w:p w:rsidR="00A978CC" w:rsidRPr="00443A3E" w:rsidRDefault="00A978CC" w:rsidP="00A978CC">
                        <w:pPr>
                          <w:rPr>
                            <w:rFonts w:asciiTheme="minorHAnsi" w:hAnsiTheme="minorHAnsi" w:cstheme="minorHAnsi"/>
                            <w:color w:val="FF66FF"/>
                            <w:sz w:val="16"/>
                            <w:szCs w:val="16"/>
                          </w:rPr>
                        </w:pPr>
                      </w:p>
                      <w:p w:rsidR="00A978CC" w:rsidRPr="00443A3E" w:rsidRDefault="00A978CC" w:rsidP="00A978CC">
                        <w:pPr>
                          <w:rPr>
                            <w:rFonts w:asciiTheme="minorHAnsi" w:hAnsiTheme="minorHAnsi" w:cstheme="minorHAnsi"/>
                            <w:color w:val="000000"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shape id="Text Box 16" o:spid="_x0000_s1039" type="#_x0000_t202" style="position:absolute;left:16945;top:38520;width:27100;height:12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">
                  <v:textbox>
                    <w:txbxContent>
                      <w:p w:rsidR="006A2FE8" w:rsidRPr="00F078A9" w:rsidRDefault="00A978CC" w:rsidP="00F078A9">
                        <w:pPr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</w:pPr>
                        <w:r w:rsidRPr="00443A3E">
                          <w:rPr>
                            <w:rFonts w:asciiTheme="minorHAnsi" w:hAnsiTheme="minorHAnsi" w:cstheme="minorHAnsi"/>
                            <w:color w:val="FF5050"/>
                            <w:sz w:val="16"/>
                            <w:szCs w:val="16"/>
                          </w:rPr>
                          <w:t xml:space="preserve">PE: </w:t>
                        </w:r>
                        <w:r w:rsidR="00116735" w:rsidRPr="00116735">
                          <w:rPr>
                            <w:rFonts w:asciiTheme="minorHAnsi" w:hAnsiTheme="minorHAnsi" w:cstheme="minorHAnsi"/>
                            <w:sz w:val="16"/>
                            <w:szCs w:val="16"/>
                            <w:u w:val="single"/>
                          </w:rPr>
                          <w:t>Dribbling, Ball Control and Small G</w:t>
                        </w:r>
                        <w:r w:rsidR="00F078A9">
                          <w:rPr>
                            <w:rFonts w:asciiTheme="minorHAnsi" w:hAnsiTheme="minorHAnsi" w:cstheme="minorHAnsi"/>
                            <w:sz w:val="16"/>
                            <w:szCs w:val="16"/>
                            <w:u w:val="single"/>
                          </w:rPr>
                          <w:t>ames…</w:t>
                        </w:r>
                      </w:p>
                      <w:p w:rsidR="00F078A9" w:rsidRDefault="00F078A9" w:rsidP="00645EDC">
                        <w:pPr>
                          <w:pStyle w:val="NoSpacing"/>
                          <w:rPr>
                            <w:rFonts w:asciiTheme="minorHAnsi" w:hAnsiTheme="minorHAnsi" w:cstheme="minorHAnsi"/>
                            <w:sz w:val="16"/>
                            <w:szCs w:val="16"/>
                            <w:lang w:eastAsia="en-GB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sz w:val="16"/>
                            <w:szCs w:val="16"/>
                            <w:lang w:eastAsia="en-GB"/>
                          </w:rPr>
                          <w:t>Football (Part 1)</w:t>
                        </w:r>
                      </w:p>
                      <w:p w:rsidR="00F078A9" w:rsidRPr="00F078A9" w:rsidRDefault="00645EDC" w:rsidP="00645EDC">
                        <w:pPr>
                          <w:pStyle w:val="NoSpacing"/>
                          <w:rPr>
                            <w:rFonts w:asciiTheme="minorHAnsi" w:hAnsiTheme="minorHAnsi" w:cstheme="minorHAnsi"/>
                            <w:sz w:val="16"/>
                            <w:szCs w:val="16"/>
                            <w:lang w:eastAsia="en-GB"/>
                          </w:rPr>
                        </w:pPr>
                        <w:r w:rsidRPr="00F078A9">
                          <w:rPr>
                            <w:rFonts w:asciiTheme="minorHAnsi" w:hAnsiTheme="minorHAnsi" w:cstheme="minorHAnsi"/>
                            <w:sz w:val="16"/>
                            <w:szCs w:val="16"/>
                            <w:lang w:eastAsia="en-GB"/>
                          </w:rPr>
                          <w:t>*</w:t>
                        </w:r>
                        <w:r w:rsidR="006A2FE8" w:rsidRPr="00F078A9">
                          <w:rPr>
                            <w:rFonts w:asciiTheme="minorHAnsi" w:hAnsiTheme="minorHAnsi" w:cstheme="minorHAnsi"/>
                            <w:sz w:val="16"/>
                            <w:szCs w:val="16"/>
                            <w:lang w:eastAsia="en-GB"/>
                          </w:rPr>
                          <w:t>Use the t</w:t>
                        </w:r>
                        <w:r w:rsidRPr="00F078A9">
                          <w:rPr>
                            <w:rFonts w:asciiTheme="minorHAnsi" w:hAnsiTheme="minorHAnsi" w:cstheme="minorHAnsi"/>
                            <w:sz w:val="16"/>
                            <w:szCs w:val="16"/>
                            <w:lang w:eastAsia="en-GB"/>
                          </w:rPr>
                          <w:t>erms ‘opponent’ and ‘team-mate’</w:t>
                        </w:r>
                      </w:p>
                      <w:p w:rsidR="006A2FE8" w:rsidRPr="00F078A9" w:rsidRDefault="00F078A9" w:rsidP="00645EDC">
                        <w:pPr>
                          <w:pStyle w:val="NoSpacing"/>
                          <w:rPr>
                            <w:rFonts w:asciiTheme="minorHAnsi" w:hAnsiTheme="minorHAnsi" w:cstheme="minorHAnsi"/>
                            <w:sz w:val="16"/>
                            <w:szCs w:val="16"/>
                            <w:lang w:eastAsia="en-GB"/>
                          </w:rPr>
                        </w:pPr>
                        <w:r w:rsidRPr="00F078A9">
                          <w:rPr>
                            <w:rFonts w:asciiTheme="minorHAnsi" w:hAnsiTheme="minorHAnsi" w:cstheme="minorHAnsi"/>
                            <w:sz w:val="16"/>
                            <w:szCs w:val="16"/>
                            <w:lang w:eastAsia="en-GB"/>
                          </w:rPr>
                          <w:t>*U</w:t>
                        </w:r>
                        <w:r w:rsidR="006A2FE8" w:rsidRPr="00F078A9">
                          <w:rPr>
                            <w:rFonts w:asciiTheme="minorHAnsi" w:hAnsiTheme="minorHAnsi" w:cstheme="minorHAnsi"/>
                            <w:sz w:val="16"/>
                            <w:szCs w:val="16"/>
                            <w:lang w:eastAsia="en-GB"/>
                          </w:rPr>
                          <w:t>se differen</w:t>
                        </w:r>
                        <w:r w:rsidRPr="00F078A9">
                          <w:rPr>
                            <w:rFonts w:asciiTheme="minorHAnsi" w:hAnsiTheme="minorHAnsi" w:cstheme="minorHAnsi"/>
                            <w:sz w:val="16"/>
                            <w:szCs w:val="16"/>
                            <w:lang w:eastAsia="en-GB"/>
                          </w:rPr>
                          <w:t>t kicking skills in combination</w:t>
                        </w:r>
                      </w:p>
                      <w:p w:rsidR="006A2FE8" w:rsidRPr="00F078A9" w:rsidRDefault="00F078A9" w:rsidP="00645EDC">
                        <w:pPr>
                          <w:pStyle w:val="NoSpacing"/>
                          <w:rPr>
                            <w:rFonts w:asciiTheme="minorHAnsi" w:hAnsiTheme="minorHAnsi" w:cstheme="minorHAnsi"/>
                            <w:sz w:val="16"/>
                            <w:szCs w:val="16"/>
                            <w:lang w:eastAsia="en-GB"/>
                          </w:rPr>
                        </w:pPr>
                        <w:r w:rsidRPr="00F078A9">
                          <w:rPr>
                            <w:rFonts w:asciiTheme="minorHAnsi" w:hAnsiTheme="minorHAnsi" w:cstheme="minorHAnsi"/>
                            <w:sz w:val="16"/>
                            <w:szCs w:val="16"/>
                            <w:lang w:eastAsia="en-GB"/>
                          </w:rPr>
                          <w:t>*Develop simple game ideas</w:t>
                        </w:r>
                      </w:p>
                      <w:p w:rsidR="00A978CC" w:rsidRPr="00F078A9" w:rsidRDefault="00F078A9" w:rsidP="00645EDC">
                        <w:pPr>
                          <w:pStyle w:val="NoSpacing"/>
                          <w:rPr>
                            <w:rFonts w:asciiTheme="minorHAnsi" w:hAnsiTheme="minorHAnsi" w:cstheme="minorHAnsi"/>
                            <w:color w:val="000000"/>
                            <w:sz w:val="16"/>
                            <w:szCs w:val="16"/>
                          </w:rPr>
                        </w:pPr>
                        <w:r w:rsidRPr="00F078A9">
                          <w:rPr>
                            <w:rFonts w:asciiTheme="minorHAnsi" w:hAnsiTheme="minorHAnsi" w:cstheme="minorHAnsi"/>
                            <w:sz w:val="16"/>
                            <w:szCs w:val="16"/>
                            <w:lang w:eastAsia="en-GB"/>
                          </w:rPr>
                          <w:t>*Lead others when appropriate</w:t>
                        </w:r>
                      </w:p>
                      <w:p w:rsidR="00A978CC" w:rsidRPr="00F078A9" w:rsidRDefault="00A978CC" w:rsidP="00645EDC">
                        <w:pPr>
                          <w:pStyle w:val="NoSpacing"/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shape id="Text Box 17" o:spid="_x0000_s1040" type="#_x0000_t202" style="position:absolute;left:1047;top:1238;width:15240;height:82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">
                  <v:textbox>
                    <w:txbxContent>
                      <w:p w:rsidR="00A978CC" w:rsidRPr="00443A3E" w:rsidRDefault="00A978CC" w:rsidP="00A978CC">
                        <w:pPr>
                          <w:rPr>
                            <w:rFonts w:asciiTheme="minorHAnsi" w:hAnsiTheme="minorHAnsi" w:cstheme="minorHAnsi"/>
                            <w:i/>
                            <w:sz w:val="16"/>
                            <w:szCs w:val="16"/>
                          </w:rPr>
                        </w:pPr>
                        <w:proofErr w:type="spellStart"/>
                        <w:r w:rsidRPr="00443A3E">
                          <w:rPr>
                            <w:rFonts w:asciiTheme="minorHAnsi" w:hAnsiTheme="minorHAnsi" w:cstheme="minorHAnsi"/>
                            <w:color w:val="993300"/>
                            <w:sz w:val="16"/>
                            <w:szCs w:val="16"/>
                          </w:rPr>
                          <w:t>Maths</w:t>
                        </w:r>
                        <w:proofErr w:type="spellEnd"/>
                        <w:r w:rsidRPr="00443A3E">
                          <w:rPr>
                            <w:rFonts w:asciiTheme="minorHAnsi" w:hAnsiTheme="minorHAnsi" w:cstheme="minorHAnsi"/>
                            <w:color w:val="993300"/>
                            <w:sz w:val="16"/>
                            <w:szCs w:val="16"/>
                          </w:rPr>
                          <w:t xml:space="preserve">: </w:t>
                        </w:r>
                      </w:p>
                      <w:p w:rsidR="00A978CC" w:rsidRPr="00443A3E" w:rsidRDefault="00443A3E" w:rsidP="00A978CC">
                        <w:pPr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sz w:val="16"/>
                            <w:szCs w:val="16"/>
                          </w:rPr>
                          <w:t>*</w:t>
                        </w:r>
                        <w:r w:rsidR="00C24E6F" w:rsidRPr="00443A3E">
                          <w:rPr>
                            <w:rFonts w:asciiTheme="minorHAnsi" w:hAnsiTheme="minorHAnsi" w:cstheme="minorHAnsi"/>
                            <w:b/>
                            <w:sz w:val="16"/>
                            <w:szCs w:val="16"/>
                          </w:rPr>
                          <w:t>Number</w:t>
                        </w:r>
                        <w:r w:rsidR="00A978CC" w:rsidRPr="00443A3E">
                          <w:rPr>
                            <w:rFonts w:asciiTheme="minorHAnsi" w:hAnsiTheme="minorHAnsi" w:cstheme="minorHAnsi"/>
                            <w:b/>
                            <w:sz w:val="16"/>
                            <w:szCs w:val="16"/>
                          </w:rPr>
                          <w:t>:</w:t>
                        </w:r>
                        <w:r w:rsidR="00197E3D"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  <w:t xml:space="preserve"> Understand the terms mode, mean and m</w:t>
                        </w:r>
                        <w:r w:rsidR="003439B6" w:rsidRPr="00443A3E"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  <w:t xml:space="preserve">edian. </w:t>
                        </w:r>
                      </w:p>
                      <w:p w:rsidR="00A978CC" w:rsidRPr="00443A3E" w:rsidRDefault="00443A3E" w:rsidP="00A978CC">
                        <w:pPr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sz w:val="16"/>
                            <w:szCs w:val="16"/>
                          </w:rPr>
                          <w:t>*</w:t>
                        </w:r>
                        <w:r w:rsidR="00A978CC" w:rsidRPr="00443A3E">
                          <w:rPr>
                            <w:rFonts w:asciiTheme="minorHAnsi" w:hAnsiTheme="minorHAnsi" w:cstheme="minorHAnsi"/>
                            <w:b/>
                            <w:sz w:val="16"/>
                            <w:szCs w:val="16"/>
                          </w:rPr>
                          <w:t>Shape, Space and Measures</w:t>
                        </w:r>
                        <w:r w:rsidR="00A978CC" w:rsidRPr="00443A3E"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  <w:t xml:space="preserve">: </w:t>
                        </w:r>
                        <w:r w:rsidR="003439B6" w:rsidRPr="00443A3E"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  <w:t xml:space="preserve">Area, Perimeter </w:t>
                        </w:r>
                        <w:r w:rsidR="00C24E6F" w:rsidRPr="00443A3E"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  <w:t>and Volume</w:t>
                        </w:r>
                      </w:p>
                      <w:p w:rsidR="00A978CC" w:rsidRPr="00443A3E" w:rsidRDefault="00A978CC" w:rsidP="00A978CC">
                        <w:pPr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631BCE" w:rsidRDefault="00631BCE"/>
    <w:sectPr w:rsidR="00631BCE" w:rsidSect="00125DD8">
      <w:headerReference w:type="default" r:id="rId7"/>
      <w:pgSz w:w="15840" w:h="12240" w:orient="landscape"/>
      <w:pgMar w:top="1797" w:right="1440" w:bottom="1258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1154" w:rsidRDefault="00F71154" w:rsidP="00F71154">
      <w:r>
        <w:separator/>
      </w:r>
    </w:p>
  </w:endnote>
  <w:endnote w:type="continuationSeparator" w:id="0">
    <w:p w:rsidR="00F71154" w:rsidRDefault="00F71154" w:rsidP="00F711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1154" w:rsidRDefault="00F71154" w:rsidP="00F71154">
      <w:r>
        <w:separator/>
      </w:r>
    </w:p>
  </w:footnote>
  <w:footnote w:type="continuationSeparator" w:id="0">
    <w:p w:rsidR="00F71154" w:rsidRDefault="00F71154" w:rsidP="00F711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6675" w:rsidRDefault="00A978CC">
    <w:pPr>
      <w:pStyle w:val="Header"/>
      <w:rPr>
        <w:rFonts w:ascii="Comic Sans MS" w:hAnsi="Comic Sans MS"/>
      </w:rPr>
    </w:pPr>
    <w:r>
      <w:rPr>
        <w:rFonts w:ascii="Comic Sans MS" w:hAnsi="Comic Sans MS"/>
        <w:noProof/>
        <w:lang w:val="en-GB" w:eastAsia="en-GB"/>
      </w:rPr>
      <w:drawing>
        <wp:anchor distT="36576" distB="36576" distL="36576" distR="36576" simplePos="0" relativeHeight="251659264" behindDoc="0" locked="0" layoutInCell="1" allowOverlap="1">
          <wp:simplePos x="0" y="0"/>
          <wp:positionH relativeFrom="column">
            <wp:posOffset>7484745</wp:posOffset>
          </wp:positionH>
          <wp:positionV relativeFrom="paragraph">
            <wp:posOffset>-321310</wp:posOffset>
          </wp:positionV>
          <wp:extent cx="1083945" cy="903605"/>
          <wp:effectExtent l="0" t="0" r="1905" b="0"/>
          <wp:wrapNone/>
          <wp:docPr id="16" name="Picture 16" descr="school logo f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chool logo f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3945" cy="90360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42B97">
      <w:rPr>
        <w:rFonts w:ascii="Comic Sans MS" w:hAnsi="Comic Sans MS"/>
      </w:rPr>
      <w:t>Teacher</w:t>
    </w:r>
    <w:r w:rsidR="00D213D4">
      <w:rPr>
        <w:rFonts w:ascii="Comic Sans MS" w:hAnsi="Comic Sans MS"/>
      </w:rPr>
      <w:t xml:space="preserve">; </w:t>
    </w:r>
    <w:r w:rsidR="00F71154">
      <w:rPr>
        <w:rFonts w:ascii="Comic Sans MS" w:hAnsi="Comic Sans MS"/>
      </w:rPr>
      <w:t>Mr Hillan</w:t>
    </w:r>
    <w:r w:rsidR="00D42B97">
      <w:rPr>
        <w:rFonts w:ascii="Comic Sans MS" w:hAnsi="Comic Sans MS"/>
      </w:rPr>
      <w:t xml:space="preserve">         </w:t>
    </w:r>
    <w:r w:rsidR="00D213D4">
      <w:rPr>
        <w:rFonts w:ascii="Comic Sans MS" w:hAnsi="Comic Sans MS"/>
      </w:rPr>
      <w:t>Class: Sharks</w:t>
    </w:r>
    <w:r w:rsidR="00D42B97">
      <w:rPr>
        <w:rFonts w:ascii="Comic Sans MS" w:hAnsi="Comic Sans MS"/>
      </w:rPr>
      <w:t xml:space="preserve">           </w:t>
    </w:r>
    <w:r w:rsidR="00D213D4">
      <w:rPr>
        <w:rFonts w:ascii="Comic Sans MS" w:hAnsi="Comic Sans MS"/>
        <w:color w:val="FF0000"/>
      </w:rPr>
      <w:t xml:space="preserve"> </w:t>
    </w:r>
  </w:p>
  <w:p w:rsidR="00B76675" w:rsidRPr="00D213D4" w:rsidRDefault="00A52ED9">
    <w:pPr>
      <w:pStyle w:val="Header"/>
      <w:rPr>
        <w:rFonts w:ascii="Comic Sans MS" w:hAnsi="Comic Sans MS"/>
      </w:rPr>
    </w:pPr>
    <w:r>
      <w:rPr>
        <w:rFonts w:ascii="Comic Sans MS" w:hAnsi="Comic Sans MS"/>
        <w:sz w:val="28"/>
        <w:szCs w:val="28"/>
      </w:rPr>
      <w:t>Overview of Autumn Term 2020</w:t>
    </w:r>
    <w:r w:rsidR="00D42B97" w:rsidRPr="00D213D4">
      <w:rPr>
        <w:rFonts w:ascii="Comic Sans MS" w:hAnsi="Comic Sans MS"/>
        <w:sz w:val="28"/>
        <w:szCs w:val="28"/>
      </w:rPr>
      <w:t xml:space="preserve">                   Topic: </w:t>
    </w:r>
    <w:r w:rsidR="00D213D4">
      <w:rPr>
        <w:rFonts w:ascii="Comic Sans MS" w:hAnsi="Comic Sans MS"/>
        <w:sz w:val="28"/>
        <w:szCs w:val="28"/>
      </w:rPr>
      <w:t xml:space="preserve">Entertainment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32BC5"/>
    <w:multiLevelType w:val="hybridMultilevel"/>
    <w:tmpl w:val="85B274C0"/>
    <w:lvl w:ilvl="0" w:tplc="08090001">
      <w:start w:val="1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42263A"/>
    <w:multiLevelType w:val="hybridMultilevel"/>
    <w:tmpl w:val="2F3C56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7A7FEC"/>
    <w:multiLevelType w:val="hybridMultilevel"/>
    <w:tmpl w:val="A386BC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531F7E"/>
    <w:multiLevelType w:val="hybridMultilevel"/>
    <w:tmpl w:val="A2843BB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2E58E8"/>
    <w:multiLevelType w:val="hybridMultilevel"/>
    <w:tmpl w:val="0BD078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5A03030"/>
    <w:multiLevelType w:val="hybridMultilevel"/>
    <w:tmpl w:val="CE2AB0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FB32EA"/>
    <w:multiLevelType w:val="hybridMultilevel"/>
    <w:tmpl w:val="0E18EC7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472378"/>
    <w:multiLevelType w:val="hybridMultilevel"/>
    <w:tmpl w:val="B88A1A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D5408D"/>
    <w:multiLevelType w:val="hybridMultilevel"/>
    <w:tmpl w:val="F7A647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8601A7D"/>
    <w:multiLevelType w:val="hybridMultilevel"/>
    <w:tmpl w:val="DF86931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6"/>
  </w:num>
  <w:num w:numId="4">
    <w:abstractNumId w:val="3"/>
  </w:num>
  <w:num w:numId="5">
    <w:abstractNumId w:val="5"/>
  </w:num>
  <w:num w:numId="6">
    <w:abstractNumId w:val="2"/>
  </w:num>
  <w:num w:numId="7">
    <w:abstractNumId w:val="7"/>
  </w:num>
  <w:num w:numId="8">
    <w:abstractNumId w:val="1"/>
  </w:num>
  <w:num w:numId="9">
    <w:abstractNumId w:val="4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displayBackgroundShape/>
  <w:proofState w:spelling="clean" w:grammar="clean"/>
  <w:defaultTabStop w:val="720"/>
  <w:characterSpacingControl w:val="doNotCompress"/>
  <w:hdrShapeDefaults>
    <o:shapedefaults v:ext="edit" spidmax="10241">
      <o:colormenu v:ext="edit" fillcolor="re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78CC"/>
    <w:rsid w:val="0004784B"/>
    <w:rsid w:val="00067D66"/>
    <w:rsid w:val="00116735"/>
    <w:rsid w:val="00197E3D"/>
    <w:rsid w:val="002D5DAA"/>
    <w:rsid w:val="003439B6"/>
    <w:rsid w:val="00443A3E"/>
    <w:rsid w:val="00446EC6"/>
    <w:rsid w:val="00631BCE"/>
    <w:rsid w:val="00645EDC"/>
    <w:rsid w:val="006556D9"/>
    <w:rsid w:val="006A2FE8"/>
    <w:rsid w:val="0088307A"/>
    <w:rsid w:val="00926862"/>
    <w:rsid w:val="00A52ED9"/>
    <w:rsid w:val="00A978CC"/>
    <w:rsid w:val="00B1157C"/>
    <w:rsid w:val="00B9455F"/>
    <w:rsid w:val="00C24E6F"/>
    <w:rsid w:val="00C30FAD"/>
    <w:rsid w:val="00D213D4"/>
    <w:rsid w:val="00D42B97"/>
    <w:rsid w:val="00E11FEF"/>
    <w:rsid w:val="00F078A9"/>
    <w:rsid w:val="00F42E5B"/>
    <w:rsid w:val="00F71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>
      <o:colormenu v:ext="edit" fillcolor="red"/>
    </o:shapedefaults>
    <o:shapelayout v:ext="edit">
      <o:idmap v:ext="edit" data="1"/>
    </o:shapelayout>
  </w:shapeDefaults>
  <w:decimalSymbol w:val="."/>
  <w:listSeparator w:val=","/>
  <w14:docId w14:val="6002E7EE"/>
  <w15:chartTrackingRefBased/>
  <w15:docId w15:val="{00337632-18B7-4129-A816-6AFF9392E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78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A978C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A978C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F7115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71154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SoWBody">
    <w:name w:val="SoWBody"/>
    <w:rsid w:val="00067D66"/>
    <w:pPr>
      <w:widowControl w:val="0"/>
      <w:overflowPunct w:val="0"/>
      <w:autoSpaceDE w:val="0"/>
      <w:autoSpaceDN w:val="0"/>
      <w:adjustRightInd w:val="0"/>
      <w:spacing w:after="60" w:line="240" w:lineRule="exact"/>
    </w:pPr>
    <w:rPr>
      <w:rFonts w:ascii="Arial" w:eastAsia="Times New Roman" w:hAnsi="Arial" w:cs="Times New Roman"/>
      <w:kern w:val="16"/>
      <w:sz w:val="16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067D6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4784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784B"/>
    <w:rPr>
      <w:rFonts w:ascii="Segoe UI" w:eastAsia="Times New Roman" w:hAnsi="Segoe UI" w:cs="Segoe UI"/>
      <w:sz w:val="18"/>
      <w:szCs w:val="18"/>
      <w:lang w:val="en-US"/>
    </w:rPr>
  </w:style>
  <w:style w:type="paragraph" w:styleId="NoSpacing">
    <w:name w:val="No Spacing"/>
    <w:uiPriority w:val="1"/>
    <w:qFormat/>
    <w:rsid w:val="00E11FEF"/>
    <w:pPr>
      <w:spacing w:after="0" w:line="240" w:lineRule="auto"/>
    </w:pPr>
    <w:rPr>
      <w:rFonts w:ascii="Comic Sans MS" w:eastAsia="Times New Roman" w:hAnsi="Comic Sans MS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900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13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DFD8D1C4</Template>
  <TotalTime>124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Hargreaves</dc:creator>
  <cp:keywords/>
  <dc:description/>
  <cp:lastModifiedBy>Marc Hillan</cp:lastModifiedBy>
  <cp:revision>6</cp:revision>
  <cp:lastPrinted>2017-09-29T08:41:00Z</cp:lastPrinted>
  <dcterms:created xsi:type="dcterms:W3CDTF">2017-09-29T08:42:00Z</dcterms:created>
  <dcterms:modified xsi:type="dcterms:W3CDTF">2020-06-30T10:58:00Z</dcterms:modified>
</cp:coreProperties>
</file>