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679" w:rsidRDefault="004E060A">
      <w:pPr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Chocolate Chip Claws:-</w:t>
      </w:r>
    </w:p>
    <w:p w:rsidR="008D1679" w:rsidRDefault="004E060A">
      <w:r>
        <w:t>75g margarine</w:t>
      </w:r>
    </w:p>
    <w:p w:rsidR="008D1679" w:rsidRDefault="004E060A">
      <w:r>
        <w:t>75g brown sugar</w:t>
      </w:r>
    </w:p>
    <w:p w:rsidR="008D1679" w:rsidRDefault="004E060A">
      <w:r>
        <w:t>1 egg</w:t>
      </w:r>
    </w:p>
    <w:p w:rsidR="008D1679" w:rsidRDefault="004E060A">
      <w:r>
        <w:t>Few drops of vanilla essence</w:t>
      </w:r>
    </w:p>
    <w:p w:rsidR="008D1679" w:rsidRDefault="004E060A">
      <w:r>
        <w:t>150g Self-raising flour</w:t>
      </w:r>
    </w:p>
    <w:p w:rsidR="008D1679" w:rsidRDefault="004E060A">
      <w:r>
        <w:t>Pinch of salt</w:t>
      </w:r>
    </w:p>
    <w:p w:rsidR="008D1679" w:rsidRDefault="004E060A">
      <w:r>
        <w:t>100g plain chocolate, chopped OR 100g chocolate chips</w:t>
      </w:r>
    </w:p>
    <w:p w:rsidR="008D1679" w:rsidRDefault="004E060A">
      <w:r>
        <w:t>Chocolate buttons to decorate</w:t>
      </w:r>
    </w:p>
    <w:p w:rsidR="008D1679" w:rsidRDefault="004E060A">
      <w:r>
        <w:t>1. Cream the margarine and sugar</w:t>
      </w:r>
    </w:p>
    <w:p w:rsidR="008D1679" w:rsidRDefault="004E060A">
      <w:r>
        <w:t>2. Beat in the egg and essence</w:t>
      </w:r>
    </w:p>
    <w:p w:rsidR="008D1679" w:rsidRDefault="004E060A">
      <w:r>
        <w:t xml:space="preserve">3. Stir in the flour, salt and chocolate </w:t>
      </w:r>
    </w:p>
    <w:p w:rsidR="008D1679" w:rsidRDefault="004E060A">
      <w:r>
        <w:t>4. Place in small spoonfuls on greased baking trays</w:t>
      </w:r>
    </w:p>
    <w:p w:rsidR="008D1679" w:rsidRDefault="004E060A">
      <w:r>
        <w:t>5. Bake in a moderate oven, 180 oC,for about 10-15 minutes</w:t>
      </w:r>
    </w:p>
    <w:p w:rsidR="008D1679" w:rsidRDefault="004E060A">
      <w:r>
        <w:t>6. When t</w:t>
      </w:r>
      <w:r>
        <w:t>hey come out of the oven, press in the chocolate buttons in the style of paws.</w:t>
      </w:r>
    </w:p>
    <w:p w:rsidR="008D1679" w:rsidRDefault="004E060A">
      <w:r>
        <w:t>Eat lots!!!</w:t>
      </w:r>
    </w:p>
    <w:p w:rsidR="008D1679" w:rsidRDefault="008D1679"/>
    <w:p w:rsidR="008D1679" w:rsidRDefault="008D1679"/>
    <w:sectPr w:rsidR="008D167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E060A">
      <w:pPr>
        <w:spacing w:after="0" w:line="240" w:lineRule="auto"/>
      </w:pPr>
      <w:r>
        <w:separator/>
      </w:r>
    </w:p>
  </w:endnote>
  <w:endnote w:type="continuationSeparator" w:id="0">
    <w:p w:rsidR="00000000" w:rsidRDefault="004E0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E060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4E06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8D1679"/>
    <w:rsid w:val="004E060A"/>
    <w:rsid w:val="008D1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003D9D-491C-4D98-AD8C-240932494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Clasper</dc:creator>
  <dc:description/>
  <cp:lastModifiedBy>Philip Clasper</cp:lastModifiedBy>
  <cp:revision>2</cp:revision>
  <dcterms:created xsi:type="dcterms:W3CDTF">2021-01-27T20:03:00Z</dcterms:created>
  <dcterms:modified xsi:type="dcterms:W3CDTF">2021-01-27T20:03:00Z</dcterms:modified>
</cp:coreProperties>
</file>