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7" w:rsidRPr="00B74D2B" w:rsidRDefault="00B74D2B" w:rsidP="00B74D2B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B74D2B">
        <w:rPr>
          <w:rFonts w:ascii="Comic Sans MS" w:hAnsi="Comic Sans MS"/>
          <w:sz w:val="56"/>
          <w:szCs w:val="56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3402"/>
      </w:tblGrid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Read</w:t>
            </w:r>
          </w:p>
        </w:tc>
        <w:tc>
          <w:tcPr>
            <w:tcW w:w="3119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Copy</w:t>
            </w:r>
          </w:p>
        </w:tc>
        <w:tc>
          <w:tcPr>
            <w:tcW w:w="3118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402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Perfect</w:t>
            </w: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964F0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Monday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964F0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Tuesday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964F0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Wednesday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964F0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Thursday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964F0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Friday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964F0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Saturday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964F07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Sunday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</w:tbl>
    <w:p w:rsidR="00B74D2B" w:rsidRPr="00B74D2B" w:rsidRDefault="00B74D2B">
      <w:pPr>
        <w:rPr>
          <w:rFonts w:ascii="Comic Sans MS" w:hAnsi="Comic Sans MS"/>
        </w:rPr>
      </w:pPr>
    </w:p>
    <w:sectPr w:rsidR="00B74D2B" w:rsidRPr="00B74D2B" w:rsidSect="00B74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D2B"/>
    <w:rsid w:val="00100917"/>
    <w:rsid w:val="00782C82"/>
    <w:rsid w:val="00964F07"/>
    <w:rsid w:val="00AE5007"/>
    <w:rsid w:val="00B74D2B"/>
    <w:rsid w:val="00C6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87265"/>
  <w15:chartTrackingRefBased/>
  <w15:docId w15:val="{B9E1433D-18E8-45D7-BF9C-18BC48C4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A15BD0DB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cp:lastPrinted>2021-01-08T10:30:00Z</cp:lastPrinted>
  <dcterms:created xsi:type="dcterms:W3CDTF">2021-01-20T10:12:00Z</dcterms:created>
  <dcterms:modified xsi:type="dcterms:W3CDTF">2021-01-20T10:12:00Z</dcterms:modified>
</cp:coreProperties>
</file>