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January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February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March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April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May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June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3559A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July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August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September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559A9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October </w:t>
            </w:r>
            <w:bookmarkStart w:id="0" w:name="_GoBack"/>
            <w:bookmarkEnd w:id="0"/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100917"/>
    <w:rsid w:val="003559A9"/>
    <w:rsid w:val="00782C82"/>
    <w:rsid w:val="00964F07"/>
    <w:rsid w:val="00AE5007"/>
    <w:rsid w:val="00B74D2B"/>
    <w:rsid w:val="00C6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87265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A15BD0DB</Template>
  <TotalTime>1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2021-01-08T10:30:00Z</cp:lastPrinted>
  <dcterms:created xsi:type="dcterms:W3CDTF">2021-01-20T10:14:00Z</dcterms:created>
  <dcterms:modified xsi:type="dcterms:W3CDTF">2021-01-20T10:14:00Z</dcterms:modified>
</cp:coreProperties>
</file>