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16D" w:rsidRDefault="00AB216D">
      <w:r>
        <w:t xml:space="preserve"> </w:t>
      </w:r>
      <w:r w:rsidRPr="00AB216D">
        <w:drawing>
          <wp:inline distT="0" distB="0" distL="0" distR="0" wp14:anchorId="7E6EDEAF" wp14:editId="0EB2C07C">
            <wp:extent cx="2902585" cy="1632664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07055" cy="1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</w:t>
      </w:r>
      <w:r w:rsidRPr="00AB216D">
        <w:drawing>
          <wp:inline distT="0" distB="0" distL="0" distR="0" wp14:anchorId="6A507F02" wp14:editId="2D255661">
            <wp:extent cx="2892159" cy="1626799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02301" cy="163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216D" w:rsidRDefault="00AB216D">
      <w:r>
        <w:t xml:space="preserve">  </w:t>
      </w:r>
    </w:p>
    <w:p w:rsidR="00AB216D" w:rsidRDefault="00AB216D">
      <w:r w:rsidRPr="00AB216D">
        <w:drawing>
          <wp:inline distT="0" distB="0" distL="0" distR="0" wp14:anchorId="4D555CB8" wp14:editId="3AFE26F2">
            <wp:extent cx="2901950" cy="1632307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11369" cy="1637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bookmarkStart w:id="0" w:name="_GoBack"/>
      <w:bookmarkEnd w:id="0"/>
      <w:r>
        <w:t xml:space="preserve">  </w:t>
      </w:r>
      <w:r w:rsidRPr="00AB216D">
        <w:drawing>
          <wp:inline distT="0" distB="0" distL="0" distR="0" wp14:anchorId="15A1F674" wp14:editId="0178733F">
            <wp:extent cx="2882265" cy="162123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93405" cy="162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1F56" w:rsidRDefault="00711F56"/>
    <w:sectPr w:rsidR="00711F56" w:rsidSect="00AB216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16D"/>
    <w:rsid w:val="00274ADE"/>
    <w:rsid w:val="00711F56"/>
    <w:rsid w:val="00AB216D"/>
    <w:rsid w:val="00F5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F0346"/>
  <w15:chartTrackingRefBased/>
  <w15:docId w15:val="{7F20289D-472F-4380-B195-D9D09E9F4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AF6F16F1</Template>
  <TotalTime>3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Derbyshire</dc:creator>
  <cp:keywords/>
  <dc:description/>
  <cp:lastModifiedBy>Caroline Derbyshire</cp:lastModifiedBy>
  <cp:revision>1</cp:revision>
  <dcterms:created xsi:type="dcterms:W3CDTF">2021-01-06T11:05:00Z</dcterms:created>
  <dcterms:modified xsi:type="dcterms:W3CDTF">2021-01-06T11:08:00Z</dcterms:modified>
</cp:coreProperties>
</file>