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86390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shopping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86390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crush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86390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thatch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86390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thistle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86390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church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86390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chapel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86390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wrong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86390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</w:t>
            </w:r>
            <w:bookmarkStart w:id="0" w:name="_GoBack"/>
            <w:bookmarkEnd w:id="0"/>
            <w:r>
              <w:rPr>
                <w:rFonts w:ascii="Comic Sans MS" w:hAnsi="Comic Sans MS"/>
                <w:sz w:val="36"/>
                <w:szCs w:val="36"/>
              </w:rPr>
              <w:t xml:space="preserve">inging 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782C82"/>
    <w:rsid w:val="00863908"/>
    <w:rsid w:val="00B74D2B"/>
    <w:rsid w:val="00C6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92CD5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A642D6A6</Template>
  <TotalTime>0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2019-09-04T13:34:00Z</cp:lastPrinted>
  <dcterms:created xsi:type="dcterms:W3CDTF">2021-01-07T12:55:00Z</dcterms:created>
  <dcterms:modified xsi:type="dcterms:W3CDTF">2021-01-07T12:55:00Z</dcterms:modified>
</cp:coreProperties>
</file>