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047" w:rsidRPr="00B74D2B" w:rsidRDefault="00B74D2B" w:rsidP="00B74D2B">
      <w:pPr>
        <w:jc w:val="center"/>
        <w:rPr>
          <w:rFonts w:ascii="Comic Sans MS" w:hAnsi="Comic Sans MS"/>
          <w:sz w:val="56"/>
          <w:szCs w:val="56"/>
          <w:u w:val="single"/>
        </w:rPr>
      </w:pPr>
      <w:r w:rsidRPr="00B74D2B">
        <w:rPr>
          <w:rFonts w:ascii="Comic Sans MS" w:hAnsi="Comic Sans MS"/>
          <w:sz w:val="56"/>
          <w:szCs w:val="56"/>
          <w:u w:val="single"/>
        </w:rPr>
        <w:t>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119"/>
        <w:gridCol w:w="3118"/>
        <w:gridCol w:w="3402"/>
      </w:tblGrid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Read</w:t>
            </w:r>
          </w:p>
        </w:tc>
        <w:tc>
          <w:tcPr>
            <w:tcW w:w="3119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Copy</w:t>
            </w:r>
          </w:p>
        </w:tc>
        <w:tc>
          <w:tcPr>
            <w:tcW w:w="3118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Cover</w:t>
            </w:r>
          </w:p>
        </w:tc>
        <w:tc>
          <w:tcPr>
            <w:tcW w:w="3402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Perfect</w:t>
            </w: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D24A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</w:t>
            </w:r>
            <w:r w:rsidR="00F93CA8">
              <w:rPr>
                <w:rFonts w:ascii="Comic Sans MS" w:hAnsi="Comic Sans MS"/>
                <w:sz w:val="36"/>
                <w:szCs w:val="36"/>
              </w:rPr>
              <w:t>air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D24A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</w:t>
            </w:r>
            <w:r w:rsidR="00F93CA8">
              <w:rPr>
                <w:rFonts w:ascii="Comic Sans MS" w:hAnsi="Comic Sans MS"/>
                <w:sz w:val="36"/>
                <w:szCs w:val="36"/>
              </w:rPr>
              <w:t>airy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D24A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chair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D24A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stairs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D24A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hairy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</w:tbl>
    <w:p w:rsidR="00B74D2B" w:rsidRPr="00B74D2B" w:rsidRDefault="00B74D2B">
      <w:pPr>
        <w:rPr>
          <w:rFonts w:ascii="Comic Sans MS" w:hAnsi="Comic Sans MS"/>
        </w:rPr>
      </w:pPr>
    </w:p>
    <w:sectPr w:rsidR="00B74D2B" w:rsidRPr="00B74D2B" w:rsidSect="00B74D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D2B"/>
    <w:rsid w:val="00100917"/>
    <w:rsid w:val="00206A8E"/>
    <w:rsid w:val="00214291"/>
    <w:rsid w:val="003D24A2"/>
    <w:rsid w:val="00736EF3"/>
    <w:rsid w:val="00782C82"/>
    <w:rsid w:val="00B74D2B"/>
    <w:rsid w:val="00C62047"/>
    <w:rsid w:val="00F93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D2053"/>
  <w15:chartTrackingRefBased/>
  <w15:docId w15:val="{B9E1433D-18E8-45D7-BF9C-18BC48C4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4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4D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AF4F87C0</Template>
  <TotalTime>0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Derbyshire</dc:creator>
  <cp:keywords/>
  <dc:description/>
  <cp:lastModifiedBy>Caroline Derbyshire</cp:lastModifiedBy>
  <cp:revision>2</cp:revision>
  <cp:lastPrinted>2021-01-22T12:29:00Z</cp:lastPrinted>
  <dcterms:created xsi:type="dcterms:W3CDTF">2021-02-03T11:25:00Z</dcterms:created>
  <dcterms:modified xsi:type="dcterms:W3CDTF">2021-02-03T11:25:00Z</dcterms:modified>
</cp:coreProperties>
</file>