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bookmarkStart w:id="0" w:name="_GoBack"/>
      <w:bookmarkEnd w:id="0"/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407F0C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chips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chest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lunch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much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chin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C500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chicken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3C5002"/>
    <w:rsid w:val="00407F0C"/>
    <w:rsid w:val="00AF3A7F"/>
    <w:rsid w:val="00B74D2B"/>
    <w:rsid w:val="00C6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E6D43CF1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2019-09-04T13:34:00Z</cp:lastPrinted>
  <dcterms:created xsi:type="dcterms:W3CDTF">2021-02-23T14:54:00Z</dcterms:created>
  <dcterms:modified xsi:type="dcterms:W3CDTF">2021-02-23T14:54:00Z</dcterms:modified>
</cp:coreProperties>
</file>