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047" w:rsidRPr="00B74D2B" w:rsidRDefault="00B74D2B" w:rsidP="00B74D2B">
      <w:pPr>
        <w:jc w:val="center"/>
        <w:rPr>
          <w:rFonts w:ascii="Comic Sans MS" w:hAnsi="Comic Sans MS"/>
          <w:sz w:val="56"/>
          <w:szCs w:val="56"/>
          <w:u w:val="single"/>
        </w:rPr>
      </w:pPr>
      <w:r w:rsidRPr="00B74D2B">
        <w:rPr>
          <w:rFonts w:ascii="Comic Sans MS" w:hAnsi="Comic Sans MS"/>
          <w:sz w:val="56"/>
          <w:szCs w:val="56"/>
          <w:u w:val="single"/>
        </w:rPr>
        <w:t>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119"/>
        <w:gridCol w:w="3118"/>
        <w:gridCol w:w="3402"/>
      </w:tblGrid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Read</w:t>
            </w:r>
          </w:p>
        </w:tc>
        <w:tc>
          <w:tcPr>
            <w:tcW w:w="3119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Copy</w:t>
            </w:r>
          </w:p>
        </w:tc>
        <w:tc>
          <w:tcPr>
            <w:tcW w:w="3118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Cover</w:t>
            </w:r>
          </w:p>
        </w:tc>
        <w:tc>
          <w:tcPr>
            <w:tcW w:w="3402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Perfect</w:t>
            </w:r>
          </w:p>
        </w:tc>
      </w:tr>
      <w:tr w:rsidR="00B74D2B" w:rsidRPr="00B74D2B" w:rsidTr="00B74D2B">
        <w:tc>
          <w:tcPr>
            <w:tcW w:w="2830" w:type="dxa"/>
          </w:tcPr>
          <w:p w:rsidR="00B74D2B" w:rsidRPr="00407F0C" w:rsidRDefault="003C5002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chips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C5002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chest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C5002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lunch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C5002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much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C5002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chin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C5002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chicken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C7587C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</w:t>
            </w:r>
            <w:bookmarkStart w:id="0" w:name="_GoBack"/>
            <w:bookmarkEnd w:id="0"/>
            <w:r>
              <w:rPr>
                <w:rFonts w:ascii="Comic Sans MS" w:hAnsi="Comic Sans MS"/>
                <w:sz w:val="36"/>
                <w:szCs w:val="36"/>
              </w:rPr>
              <w:t>oor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C7587C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hold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C7587C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only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C7587C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sure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</w:tbl>
    <w:p w:rsidR="00B74D2B" w:rsidRPr="00B74D2B" w:rsidRDefault="00B74D2B">
      <w:pPr>
        <w:rPr>
          <w:rFonts w:ascii="Comic Sans MS" w:hAnsi="Comic Sans MS"/>
        </w:rPr>
      </w:pPr>
    </w:p>
    <w:sectPr w:rsidR="00B74D2B" w:rsidRPr="00B74D2B" w:rsidSect="00B74D2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D2B"/>
    <w:rsid w:val="003C5002"/>
    <w:rsid w:val="00407F0C"/>
    <w:rsid w:val="00AF3A7F"/>
    <w:rsid w:val="00B74D2B"/>
    <w:rsid w:val="00C62047"/>
    <w:rsid w:val="00C75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C5501"/>
  <w15:chartTrackingRefBased/>
  <w15:docId w15:val="{B9E1433D-18E8-45D7-BF9C-18BC48C4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4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4D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E6D43CF1</Template>
  <TotalTime>0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Derbyshire</dc:creator>
  <cp:keywords/>
  <dc:description/>
  <cp:lastModifiedBy>Caroline Derbyshire</cp:lastModifiedBy>
  <cp:revision>2</cp:revision>
  <cp:lastPrinted>2019-09-04T13:34:00Z</cp:lastPrinted>
  <dcterms:created xsi:type="dcterms:W3CDTF">2021-02-23T14:55:00Z</dcterms:created>
  <dcterms:modified xsi:type="dcterms:W3CDTF">2021-02-23T14:55:00Z</dcterms:modified>
</cp:coreProperties>
</file>